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5E4" w:rsidRDefault="00662C41" w:rsidP="00662C41">
      <w:pPr>
        <w:jc w:val="center"/>
        <w:rPr>
          <w:rFonts w:asciiTheme="minorHAnsi" w:hAnsiTheme="minorHAnsi" w:cstheme="minorHAnsi"/>
          <w:sz w:val="40"/>
          <w:szCs w:val="40"/>
        </w:rPr>
      </w:pPr>
      <w:r w:rsidRPr="00662C41">
        <w:rPr>
          <w:rFonts w:asciiTheme="minorHAnsi" w:hAnsiTheme="minorHAnsi" w:cstheme="minorHAnsi"/>
          <w:sz w:val="40"/>
          <w:szCs w:val="40"/>
        </w:rPr>
        <w:t>Deklaracja</w:t>
      </w:r>
    </w:p>
    <w:p w:rsidR="00662C41" w:rsidRDefault="00662C41" w:rsidP="00662C41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662C41" w:rsidRDefault="00662C41" w:rsidP="00662C41">
      <w:pPr>
        <w:rPr>
          <w:rFonts w:asciiTheme="minorHAnsi" w:hAnsiTheme="minorHAnsi" w:cstheme="minorHAnsi"/>
          <w:sz w:val="28"/>
          <w:szCs w:val="28"/>
        </w:rPr>
      </w:pPr>
      <w:r w:rsidRPr="00662C41">
        <w:rPr>
          <w:rFonts w:asciiTheme="minorHAnsi" w:hAnsiTheme="minorHAnsi" w:cstheme="minorHAnsi"/>
          <w:sz w:val="28"/>
          <w:szCs w:val="28"/>
        </w:rPr>
        <w:t>Imię i nazwisko……………………………………………………</w:t>
      </w:r>
      <w:r>
        <w:rPr>
          <w:rFonts w:asciiTheme="minorHAnsi" w:hAnsiTheme="minorHAnsi" w:cstheme="minorHAnsi"/>
          <w:sz w:val="28"/>
          <w:szCs w:val="28"/>
        </w:rPr>
        <w:t>………………………………….</w:t>
      </w:r>
    </w:p>
    <w:p w:rsidR="00056D54" w:rsidRDefault="00056D54" w:rsidP="00662C41">
      <w:pPr>
        <w:rPr>
          <w:rFonts w:asciiTheme="minorHAnsi" w:hAnsiTheme="minorHAnsi" w:cstheme="minorHAnsi"/>
          <w:sz w:val="28"/>
          <w:szCs w:val="28"/>
        </w:rPr>
      </w:pPr>
    </w:p>
    <w:p w:rsidR="00056D54" w:rsidRPr="00662C41" w:rsidRDefault="00056D54" w:rsidP="00662C4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e-mail: ………………………………………………………………………</w:t>
      </w:r>
      <w:r w:rsidR="005E70F5">
        <w:rPr>
          <w:rFonts w:asciiTheme="minorHAnsi" w:hAnsiTheme="minorHAnsi" w:cstheme="minorHAnsi"/>
          <w:sz w:val="28"/>
          <w:szCs w:val="28"/>
        </w:rPr>
        <w:t>……………</w:t>
      </w:r>
      <w:r>
        <w:rPr>
          <w:rFonts w:asciiTheme="minorHAnsi" w:hAnsiTheme="minorHAnsi" w:cstheme="minorHAnsi"/>
          <w:sz w:val="28"/>
          <w:szCs w:val="28"/>
        </w:rPr>
        <w:t>………………</w:t>
      </w:r>
    </w:p>
    <w:p w:rsidR="00662C41" w:rsidRDefault="00662C41" w:rsidP="00662C41">
      <w:pPr>
        <w:rPr>
          <w:rFonts w:asciiTheme="minorHAnsi" w:hAnsiTheme="minorHAnsi" w:cstheme="minorHAnsi"/>
          <w:sz w:val="28"/>
          <w:szCs w:val="28"/>
        </w:rPr>
      </w:pPr>
    </w:p>
    <w:p w:rsid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  <w:r w:rsidRPr="00662C41">
        <w:rPr>
          <w:rFonts w:asciiTheme="minorHAnsi" w:hAnsiTheme="minorHAnsi" w:cstheme="minorHAnsi"/>
          <w:sz w:val="28"/>
          <w:szCs w:val="28"/>
        </w:rPr>
        <w:t xml:space="preserve">Zgłaszam swój udział w Otwartej Wszechnicy Ekonomicznej </w:t>
      </w:r>
    </w:p>
    <w:p w:rsidR="00447BAC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  <w:r w:rsidRPr="00662C41">
        <w:rPr>
          <w:rFonts w:asciiTheme="minorHAnsi" w:hAnsiTheme="minorHAnsi" w:cstheme="minorHAnsi"/>
          <w:sz w:val="28"/>
          <w:szCs w:val="28"/>
        </w:rPr>
        <w:t>„E</w:t>
      </w:r>
      <w:r>
        <w:rPr>
          <w:rFonts w:asciiTheme="minorHAnsi" w:hAnsiTheme="minorHAnsi" w:cstheme="minorHAnsi"/>
          <w:sz w:val="28"/>
          <w:szCs w:val="28"/>
        </w:rPr>
        <w:t>RGA</w:t>
      </w:r>
      <w:r w:rsidRPr="00662C41">
        <w:rPr>
          <w:rFonts w:asciiTheme="minorHAnsi" w:hAnsiTheme="minorHAnsi" w:cstheme="minorHAnsi"/>
          <w:sz w:val="28"/>
          <w:szCs w:val="28"/>
        </w:rPr>
        <w:t xml:space="preserve"> OMNES” w semestrze </w:t>
      </w:r>
      <w:r w:rsidR="009032D5">
        <w:rPr>
          <w:rFonts w:asciiTheme="minorHAnsi" w:hAnsiTheme="minorHAnsi" w:cstheme="minorHAnsi"/>
          <w:sz w:val="28"/>
          <w:szCs w:val="28"/>
        </w:rPr>
        <w:t>letnim</w:t>
      </w:r>
      <w:r w:rsidR="00447BAC">
        <w:rPr>
          <w:rFonts w:asciiTheme="minorHAnsi" w:hAnsiTheme="minorHAnsi" w:cstheme="minorHAnsi"/>
          <w:sz w:val="28"/>
          <w:szCs w:val="28"/>
        </w:rPr>
        <w:t xml:space="preserve">/zimowym </w:t>
      </w:r>
    </w:p>
    <w:p w:rsidR="00662C41" w:rsidRP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  <w:r w:rsidRPr="00662C41">
        <w:rPr>
          <w:rFonts w:asciiTheme="minorHAnsi" w:hAnsiTheme="minorHAnsi" w:cstheme="minorHAnsi"/>
          <w:sz w:val="28"/>
          <w:szCs w:val="28"/>
        </w:rPr>
        <w:t xml:space="preserve">w roku akademickim </w:t>
      </w:r>
      <w:r w:rsidR="00447BAC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………………………………………………………………….</w:t>
      </w:r>
    </w:p>
    <w:p w:rsidR="00662C41" w:rsidRP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662C41" w:rsidRDefault="005E70F5" w:rsidP="00662C41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Deklaruję udział w warsztatach:</w:t>
      </w:r>
    </w:p>
    <w:p w:rsidR="00447BAC" w:rsidRDefault="00447BAC" w:rsidP="00662C4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4911DD" w:rsidRDefault="005E70F5" w:rsidP="00E7474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4911DD">
        <w:rPr>
          <w:rFonts w:asciiTheme="minorHAnsi" w:hAnsiTheme="minorHAnsi" w:cstheme="minorHAnsi"/>
          <w:sz w:val="28"/>
          <w:szCs w:val="28"/>
        </w:rPr>
        <w:t xml:space="preserve">Język angielski poziom ………………………. </w:t>
      </w:r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5E70F5">
        <w:rPr>
          <w:rFonts w:asciiTheme="minorHAnsi" w:hAnsiTheme="minorHAnsi" w:cstheme="minorHAnsi"/>
          <w:sz w:val="28"/>
          <w:szCs w:val="28"/>
        </w:rPr>
        <w:t xml:space="preserve">Język </w:t>
      </w:r>
      <w:r>
        <w:rPr>
          <w:rFonts w:asciiTheme="minorHAnsi" w:hAnsiTheme="minorHAnsi" w:cstheme="minorHAnsi"/>
          <w:sz w:val="28"/>
          <w:szCs w:val="28"/>
        </w:rPr>
        <w:t>hiszpański</w:t>
      </w:r>
      <w:r w:rsidRPr="005E70F5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poziom …………………………… </w:t>
      </w:r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5E70F5">
        <w:rPr>
          <w:rFonts w:asciiTheme="minorHAnsi" w:hAnsiTheme="minorHAnsi" w:cstheme="minorHAnsi"/>
          <w:sz w:val="28"/>
          <w:szCs w:val="28"/>
        </w:rPr>
        <w:t xml:space="preserve">Język </w:t>
      </w:r>
      <w:r>
        <w:rPr>
          <w:rFonts w:asciiTheme="minorHAnsi" w:hAnsiTheme="minorHAnsi" w:cstheme="minorHAnsi"/>
          <w:sz w:val="28"/>
          <w:szCs w:val="28"/>
        </w:rPr>
        <w:t>niemiecki</w:t>
      </w:r>
      <w:r w:rsidRPr="005E70F5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poziom średniozaawansowany </w:t>
      </w:r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Fotografia cyfrowa</w:t>
      </w:r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Slow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flow</w:t>
      </w:r>
      <w:proofErr w:type="spellEnd"/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Nordic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walking</w:t>
      </w:r>
      <w:proofErr w:type="spellEnd"/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Chór </w:t>
      </w:r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Sztuczna inteligencja</w:t>
      </w:r>
    </w:p>
    <w:p w:rsidR="00A56988" w:rsidRDefault="00A56988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Canva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– projektowanie graficzne</w:t>
      </w:r>
      <w:bookmarkStart w:id="0" w:name="_GoBack"/>
      <w:bookmarkEnd w:id="0"/>
    </w:p>
    <w:p w:rsidR="004911DD" w:rsidRDefault="004911DD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Wykłady</w:t>
      </w:r>
    </w:p>
    <w:p w:rsid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662C41" w:rsidRP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662C41" w:rsidRP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  <w:r w:rsidRPr="00662C41">
        <w:rPr>
          <w:rFonts w:asciiTheme="minorHAnsi" w:hAnsiTheme="minorHAnsi" w:cstheme="minorHAnsi"/>
          <w:sz w:val="28"/>
          <w:szCs w:val="28"/>
        </w:rPr>
        <w:t xml:space="preserve">……………………………….                  </w:t>
      </w:r>
      <w:r>
        <w:rPr>
          <w:rFonts w:asciiTheme="minorHAnsi" w:hAnsiTheme="minorHAnsi" w:cstheme="minorHAnsi"/>
          <w:sz w:val="28"/>
          <w:szCs w:val="28"/>
        </w:rPr>
        <w:t xml:space="preserve">                                      </w:t>
      </w:r>
      <w:r w:rsidRPr="00662C41">
        <w:rPr>
          <w:rFonts w:asciiTheme="minorHAnsi" w:hAnsiTheme="minorHAnsi" w:cstheme="minorHAnsi"/>
          <w:sz w:val="28"/>
          <w:szCs w:val="28"/>
        </w:rPr>
        <w:t xml:space="preserve">   …………………………….</w:t>
      </w:r>
    </w:p>
    <w:p w:rsidR="00662C41" w:rsidRP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  <w:r w:rsidRPr="00662C41">
        <w:rPr>
          <w:rFonts w:asciiTheme="minorHAnsi" w:hAnsiTheme="minorHAnsi" w:cstheme="minorHAnsi"/>
          <w:sz w:val="28"/>
          <w:szCs w:val="28"/>
        </w:rPr>
        <w:t xml:space="preserve">miejscowość i data               </w:t>
      </w:r>
      <w:r>
        <w:rPr>
          <w:rFonts w:asciiTheme="minorHAnsi" w:hAnsiTheme="minorHAnsi" w:cstheme="minorHAnsi"/>
          <w:sz w:val="28"/>
          <w:szCs w:val="28"/>
        </w:rPr>
        <w:t xml:space="preserve">                                      </w:t>
      </w:r>
      <w:r w:rsidRPr="00662C41">
        <w:rPr>
          <w:rFonts w:asciiTheme="minorHAnsi" w:hAnsiTheme="minorHAnsi" w:cstheme="minorHAnsi"/>
          <w:sz w:val="28"/>
          <w:szCs w:val="28"/>
        </w:rPr>
        <w:t xml:space="preserve">               czytelny podpis</w:t>
      </w:r>
    </w:p>
    <w:sectPr w:rsidR="00662C41" w:rsidRPr="00662C41" w:rsidSect="00361B36">
      <w:headerReference w:type="default" r:id="rId8"/>
      <w:footerReference w:type="default" r:id="rId9"/>
      <w:pgSz w:w="11906" w:h="16838"/>
      <w:pgMar w:top="2552" w:right="2438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07" w:rsidRDefault="00D40907" w:rsidP="00FA2EA1">
      <w:r>
        <w:separator/>
      </w:r>
    </w:p>
  </w:endnote>
  <w:endnote w:type="continuationSeparator" w:id="0">
    <w:p w:rsidR="00D40907" w:rsidRDefault="00D40907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B36" w:rsidRDefault="00B9233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0AF0F9" wp14:editId="09CB531B">
              <wp:simplePos x="0" y="0"/>
              <wp:positionH relativeFrom="column">
                <wp:posOffset>5076825</wp:posOffset>
              </wp:positionH>
              <wp:positionV relativeFrom="paragraph">
                <wp:posOffset>-634365</wp:posOffset>
              </wp:positionV>
              <wp:extent cx="1714500" cy="25146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149" w:rsidRDefault="00EF0149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Dział Marketingu</w:t>
                          </w:r>
                        </w:p>
                        <w:p w:rsidR="00FA2EA1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:rsidR="00FA2EA1" w:rsidRPr="007F0E64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:rsidR="00FA2EA1" w:rsidRPr="007F0E64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tel. + 48 61 856 9</w:t>
                          </w:r>
                          <w:r w:rsidR="00EF0149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2</w:t>
                          </w: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  <w:r w:rsidR="00EF0149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88</w:t>
                          </w:r>
                        </w:p>
                        <w:p w:rsidR="00FA2EA1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NIP: 777-00-05-497</w:t>
                          </w:r>
                        </w:p>
                        <w:p w:rsidR="00785FB4" w:rsidRDefault="00785FB4" w:rsidP="00785FB4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www.ue.poznan.pl</w:t>
                          </w:r>
                        </w:p>
                        <w:p w:rsidR="00785FB4" w:rsidRPr="007F0E64" w:rsidRDefault="00785FB4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</w:p>
                        <w:p w:rsidR="00FA2EA1" w:rsidRPr="007F0E64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0AF0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9.75pt;margin-top:-49.95pt;width:13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gnsg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" filled="f" stroked="f">
              <v:textbox>
                <w:txbxContent>
                  <w:p w:rsidR="00EF0149" w:rsidRDefault="00EF0149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Dział Marketingu</w:t>
                    </w:r>
                  </w:p>
                  <w:p w:rsidR="00FA2EA1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:rsidR="00FA2EA1" w:rsidRPr="007F0E64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:rsidR="00FA2EA1" w:rsidRPr="007F0E64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tel. + 48 61 856 9</w:t>
                    </w:r>
                    <w:r w:rsidR="00EF0149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2</w:t>
                    </w: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  <w:r w:rsidR="00EF0149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88</w:t>
                    </w:r>
                  </w:p>
                  <w:p w:rsidR="00FA2EA1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NIP: 777-00-05-497</w:t>
                    </w:r>
                  </w:p>
                  <w:p w:rsidR="00785FB4" w:rsidRDefault="00785FB4" w:rsidP="00785FB4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www.ue.poznan.pl</w:t>
                    </w:r>
                  </w:p>
                  <w:p w:rsidR="00785FB4" w:rsidRPr="007F0E64" w:rsidRDefault="00785FB4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</w:p>
                  <w:p w:rsidR="00FA2EA1" w:rsidRPr="007F0E64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07" w:rsidRDefault="00D40907" w:rsidP="00FA2EA1">
      <w:r>
        <w:separator/>
      </w:r>
    </w:p>
  </w:footnote>
  <w:footnote w:type="continuationSeparator" w:id="0">
    <w:p w:rsidR="00D40907" w:rsidRDefault="00D40907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EA1" w:rsidRDefault="00361B36" w:rsidP="00FA2EA1"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A2EA1" w:rsidRDefault="00FA2EA1" w:rsidP="002971BC">
    <w:pPr>
      <w:pStyle w:val="Nagwek"/>
      <w:ind w:firstLine="708"/>
    </w:pPr>
  </w:p>
  <w:p w:rsidR="00FA2EA1" w:rsidRDefault="00FA2E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A4397"/>
    <w:multiLevelType w:val="hybridMultilevel"/>
    <w:tmpl w:val="988A7096"/>
    <w:lvl w:ilvl="0" w:tplc="C262C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5C470FC"/>
    <w:multiLevelType w:val="hybridMultilevel"/>
    <w:tmpl w:val="ADE23860"/>
    <w:lvl w:ilvl="0" w:tplc="D750D34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DB3169"/>
    <w:multiLevelType w:val="hybridMultilevel"/>
    <w:tmpl w:val="A96897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D0B5B"/>
    <w:multiLevelType w:val="hybridMultilevel"/>
    <w:tmpl w:val="B91A98A2"/>
    <w:lvl w:ilvl="0" w:tplc="BE7896DC">
      <w:start w:val="1"/>
      <w:numFmt w:val="bullet"/>
      <w:lvlText w:val="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B12225"/>
    <w:multiLevelType w:val="hybridMultilevel"/>
    <w:tmpl w:val="A8DEBF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36"/>
    <w:rsid w:val="000018A1"/>
    <w:rsid w:val="00004709"/>
    <w:rsid w:val="000166FC"/>
    <w:rsid w:val="00021403"/>
    <w:rsid w:val="00022341"/>
    <w:rsid w:val="000229A4"/>
    <w:rsid w:val="00032E9E"/>
    <w:rsid w:val="000368CD"/>
    <w:rsid w:val="00041E1A"/>
    <w:rsid w:val="0005431D"/>
    <w:rsid w:val="00056D54"/>
    <w:rsid w:val="0006322B"/>
    <w:rsid w:val="0008122C"/>
    <w:rsid w:val="00085BDC"/>
    <w:rsid w:val="0009272D"/>
    <w:rsid w:val="00095671"/>
    <w:rsid w:val="00096F82"/>
    <w:rsid w:val="00097088"/>
    <w:rsid w:val="000A5AC0"/>
    <w:rsid w:val="000B503E"/>
    <w:rsid w:val="000B5E82"/>
    <w:rsid w:val="000E05E6"/>
    <w:rsid w:val="000E0DC3"/>
    <w:rsid w:val="000E1503"/>
    <w:rsid w:val="000E1808"/>
    <w:rsid w:val="000E52F8"/>
    <w:rsid w:val="000F48AF"/>
    <w:rsid w:val="00104132"/>
    <w:rsid w:val="001118B9"/>
    <w:rsid w:val="001354EF"/>
    <w:rsid w:val="00140A1B"/>
    <w:rsid w:val="00140BC3"/>
    <w:rsid w:val="00165C24"/>
    <w:rsid w:val="00166E34"/>
    <w:rsid w:val="00173D08"/>
    <w:rsid w:val="00173F29"/>
    <w:rsid w:val="0018057D"/>
    <w:rsid w:val="001C0105"/>
    <w:rsid w:val="001C6E35"/>
    <w:rsid w:val="001D72BA"/>
    <w:rsid w:val="002031B4"/>
    <w:rsid w:val="00203FEF"/>
    <w:rsid w:val="002067B6"/>
    <w:rsid w:val="00211F26"/>
    <w:rsid w:val="00231F04"/>
    <w:rsid w:val="00256835"/>
    <w:rsid w:val="00257950"/>
    <w:rsid w:val="0026639F"/>
    <w:rsid w:val="0028488D"/>
    <w:rsid w:val="002971BC"/>
    <w:rsid w:val="002A1426"/>
    <w:rsid w:val="002B0CD7"/>
    <w:rsid w:val="002B2F17"/>
    <w:rsid w:val="002C48C9"/>
    <w:rsid w:val="002E4858"/>
    <w:rsid w:val="002E512B"/>
    <w:rsid w:val="002F041A"/>
    <w:rsid w:val="00300392"/>
    <w:rsid w:val="0030103C"/>
    <w:rsid w:val="0030622A"/>
    <w:rsid w:val="00306D60"/>
    <w:rsid w:val="003162A3"/>
    <w:rsid w:val="003229AD"/>
    <w:rsid w:val="0032491E"/>
    <w:rsid w:val="00344AC8"/>
    <w:rsid w:val="00350F1D"/>
    <w:rsid w:val="00361B36"/>
    <w:rsid w:val="00372639"/>
    <w:rsid w:val="00373FE2"/>
    <w:rsid w:val="003769EC"/>
    <w:rsid w:val="00376BEC"/>
    <w:rsid w:val="00387F7C"/>
    <w:rsid w:val="003A3140"/>
    <w:rsid w:val="003A72E1"/>
    <w:rsid w:val="003B60B0"/>
    <w:rsid w:val="003C2DB5"/>
    <w:rsid w:val="003F073E"/>
    <w:rsid w:val="003F2874"/>
    <w:rsid w:val="003F2C19"/>
    <w:rsid w:val="004007EF"/>
    <w:rsid w:val="004148A3"/>
    <w:rsid w:val="00424733"/>
    <w:rsid w:val="004303E8"/>
    <w:rsid w:val="0043500E"/>
    <w:rsid w:val="004370B3"/>
    <w:rsid w:val="00440342"/>
    <w:rsid w:val="00447BAC"/>
    <w:rsid w:val="00447BB9"/>
    <w:rsid w:val="00451960"/>
    <w:rsid w:val="00461314"/>
    <w:rsid w:val="00483207"/>
    <w:rsid w:val="004911DD"/>
    <w:rsid w:val="00493963"/>
    <w:rsid w:val="00496B8A"/>
    <w:rsid w:val="0049786F"/>
    <w:rsid w:val="004A3ACF"/>
    <w:rsid w:val="004B68E2"/>
    <w:rsid w:val="004F4D1B"/>
    <w:rsid w:val="00501341"/>
    <w:rsid w:val="00503F90"/>
    <w:rsid w:val="005052E6"/>
    <w:rsid w:val="00510551"/>
    <w:rsid w:val="00512C8B"/>
    <w:rsid w:val="00516898"/>
    <w:rsid w:val="00544A93"/>
    <w:rsid w:val="00554D63"/>
    <w:rsid w:val="00597587"/>
    <w:rsid w:val="005B49E8"/>
    <w:rsid w:val="005C11BB"/>
    <w:rsid w:val="005C70EE"/>
    <w:rsid w:val="005D1B84"/>
    <w:rsid w:val="005E70F5"/>
    <w:rsid w:val="005F7DBC"/>
    <w:rsid w:val="00602022"/>
    <w:rsid w:val="00616B00"/>
    <w:rsid w:val="00623C99"/>
    <w:rsid w:val="006367EF"/>
    <w:rsid w:val="006439F5"/>
    <w:rsid w:val="006449D4"/>
    <w:rsid w:val="0065018F"/>
    <w:rsid w:val="00651663"/>
    <w:rsid w:val="00652B76"/>
    <w:rsid w:val="00654B2F"/>
    <w:rsid w:val="00660990"/>
    <w:rsid w:val="00661E6E"/>
    <w:rsid w:val="00662BAB"/>
    <w:rsid w:val="00662C41"/>
    <w:rsid w:val="00677539"/>
    <w:rsid w:val="00686A29"/>
    <w:rsid w:val="00695BCC"/>
    <w:rsid w:val="006B4BBC"/>
    <w:rsid w:val="006C63B0"/>
    <w:rsid w:val="006D0138"/>
    <w:rsid w:val="006E0FB1"/>
    <w:rsid w:val="006E1DEF"/>
    <w:rsid w:val="006E3F6B"/>
    <w:rsid w:val="006E4AEA"/>
    <w:rsid w:val="006E6853"/>
    <w:rsid w:val="006E6A51"/>
    <w:rsid w:val="006F37A1"/>
    <w:rsid w:val="00704938"/>
    <w:rsid w:val="0072126F"/>
    <w:rsid w:val="00723E82"/>
    <w:rsid w:val="007241D4"/>
    <w:rsid w:val="00726280"/>
    <w:rsid w:val="00736AB1"/>
    <w:rsid w:val="007375D0"/>
    <w:rsid w:val="007420D9"/>
    <w:rsid w:val="00746F12"/>
    <w:rsid w:val="00761B5B"/>
    <w:rsid w:val="00772343"/>
    <w:rsid w:val="007747AB"/>
    <w:rsid w:val="00774F72"/>
    <w:rsid w:val="007761B1"/>
    <w:rsid w:val="00785FB4"/>
    <w:rsid w:val="00790A46"/>
    <w:rsid w:val="00791C43"/>
    <w:rsid w:val="00793EAF"/>
    <w:rsid w:val="007B4066"/>
    <w:rsid w:val="007B7288"/>
    <w:rsid w:val="007C0483"/>
    <w:rsid w:val="007C5CB6"/>
    <w:rsid w:val="007E1590"/>
    <w:rsid w:val="007F0E64"/>
    <w:rsid w:val="00817F3A"/>
    <w:rsid w:val="008244F4"/>
    <w:rsid w:val="00826034"/>
    <w:rsid w:val="00836047"/>
    <w:rsid w:val="0084086B"/>
    <w:rsid w:val="00840F91"/>
    <w:rsid w:val="0084161C"/>
    <w:rsid w:val="00852093"/>
    <w:rsid w:val="00854E70"/>
    <w:rsid w:val="00857052"/>
    <w:rsid w:val="00857596"/>
    <w:rsid w:val="00866B79"/>
    <w:rsid w:val="00870B10"/>
    <w:rsid w:val="00874E95"/>
    <w:rsid w:val="00884101"/>
    <w:rsid w:val="008939EF"/>
    <w:rsid w:val="00893E9A"/>
    <w:rsid w:val="008A45E2"/>
    <w:rsid w:val="008B25E4"/>
    <w:rsid w:val="008B7CD3"/>
    <w:rsid w:val="008C66C0"/>
    <w:rsid w:val="008C6AD6"/>
    <w:rsid w:val="008E711A"/>
    <w:rsid w:val="008E763E"/>
    <w:rsid w:val="009032D5"/>
    <w:rsid w:val="00904A0A"/>
    <w:rsid w:val="00910BE4"/>
    <w:rsid w:val="009131D8"/>
    <w:rsid w:val="009353F6"/>
    <w:rsid w:val="00936489"/>
    <w:rsid w:val="009566B5"/>
    <w:rsid w:val="009603CC"/>
    <w:rsid w:val="009668A2"/>
    <w:rsid w:val="00974949"/>
    <w:rsid w:val="00990EE4"/>
    <w:rsid w:val="009939B2"/>
    <w:rsid w:val="00995738"/>
    <w:rsid w:val="009A7C58"/>
    <w:rsid w:val="009C3AC3"/>
    <w:rsid w:val="009D3464"/>
    <w:rsid w:val="00A11733"/>
    <w:rsid w:val="00A1263C"/>
    <w:rsid w:val="00A17942"/>
    <w:rsid w:val="00A3379C"/>
    <w:rsid w:val="00A56988"/>
    <w:rsid w:val="00A67D09"/>
    <w:rsid w:val="00A748E8"/>
    <w:rsid w:val="00A86816"/>
    <w:rsid w:val="00AA2A66"/>
    <w:rsid w:val="00AC1C77"/>
    <w:rsid w:val="00AC36D8"/>
    <w:rsid w:val="00AD5B4A"/>
    <w:rsid w:val="00AD7347"/>
    <w:rsid w:val="00AE0AEF"/>
    <w:rsid w:val="00AE1EEF"/>
    <w:rsid w:val="00AE4386"/>
    <w:rsid w:val="00B16238"/>
    <w:rsid w:val="00B40596"/>
    <w:rsid w:val="00B44128"/>
    <w:rsid w:val="00B51ED2"/>
    <w:rsid w:val="00B607AE"/>
    <w:rsid w:val="00B62910"/>
    <w:rsid w:val="00B63B63"/>
    <w:rsid w:val="00B64B78"/>
    <w:rsid w:val="00B64EC9"/>
    <w:rsid w:val="00B66682"/>
    <w:rsid w:val="00B713F0"/>
    <w:rsid w:val="00B817AC"/>
    <w:rsid w:val="00B92336"/>
    <w:rsid w:val="00B93215"/>
    <w:rsid w:val="00B96E8A"/>
    <w:rsid w:val="00BA5509"/>
    <w:rsid w:val="00BA55DA"/>
    <w:rsid w:val="00BB5B80"/>
    <w:rsid w:val="00BC209C"/>
    <w:rsid w:val="00BD4B59"/>
    <w:rsid w:val="00BE279B"/>
    <w:rsid w:val="00BE3573"/>
    <w:rsid w:val="00BE531A"/>
    <w:rsid w:val="00BF6570"/>
    <w:rsid w:val="00C37395"/>
    <w:rsid w:val="00C62C71"/>
    <w:rsid w:val="00C66416"/>
    <w:rsid w:val="00C7788E"/>
    <w:rsid w:val="00C87160"/>
    <w:rsid w:val="00CB0300"/>
    <w:rsid w:val="00CB3E9B"/>
    <w:rsid w:val="00CC1D4E"/>
    <w:rsid w:val="00CD0299"/>
    <w:rsid w:val="00CD036E"/>
    <w:rsid w:val="00CD0874"/>
    <w:rsid w:val="00CD68EE"/>
    <w:rsid w:val="00CF4975"/>
    <w:rsid w:val="00D03D16"/>
    <w:rsid w:val="00D36F91"/>
    <w:rsid w:val="00D40907"/>
    <w:rsid w:val="00D4735E"/>
    <w:rsid w:val="00D60CB9"/>
    <w:rsid w:val="00D771A9"/>
    <w:rsid w:val="00D85265"/>
    <w:rsid w:val="00DB1DDC"/>
    <w:rsid w:val="00DB35BA"/>
    <w:rsid w:val="00DB6DC4"/>
    <w:rsid w:val="00DC65EE"/>
    <w:rsid w:val="00DE6623"/>
    <w:rsid w:val="00E06758"/>
    <w:rsid w:val="00E150B0"/>
    <w:rsid w:val="00E15EE4"/>
    <w:rsid w:val="00E33356"/>
    <w:rsid w:val="00E56340"/>
    <w:rsid w:val="00E57B2D"/>
    <w:rsid w:val="00E61427"/>
    <w:rsid w:val="00E62F1B"/>
    <w:rsid w:val="00E63FD4"/>
    <w:rsid w:val="00E7338A"/>
    <w:rsid w:val="00E81DCA"/>
    <w:rsid w:val="00E85BF1"/>
    <w:rsid w:val="00E928A0"/>
    <w:rsid w:val="00EB543D"/>
    <w:rsid w:val="00EC1009"/>
    <w:rsid w:val="00EC33BD"/>
    <w:rsid w:val="00ED459A"/>
    <w:rsid w:val="00EE4F85"/>
    <w:rsid w:val="00EE676D"/>
    <w:rsid w:val="00EF0149"/>
    <w:rsid w:val="00EF62A6"/>
    <w:rsid w:val="00F02504"/>
    <w:rsid w:val="00F41BC4"/>
    <w:rsid w:val="00F41C28"/>
    <w:rsid w:val="00F440A6"/>
    <w:rsid w:val="00F50139"/>
    <w:rsid w:val="00F64DD8"/>
    <w:rsid w:val="00F66D50"/>
    <w:rsid w:val="00F709AF"/>
    <w:rsid w:val="00F808A7"/>
    <w:rsid w:val="00F840ED"/>
    <w:rsid w:val="00F87F07"/>
    <w:rsid w:val="00F94B80"/>
    <w:rsid w:val="00FA2EA1"/>
    <w:rsid w:val="00FC1240"/>
    <w:rsid w:val="00FE2E56"/>
    <w:rsid w:val="00FE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4DDAEF"/>
  <w15:docId w15:val="{B4EE39BC-2BD1-43AE-9FF9-9C903918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6B8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A2EA1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A2EA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E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A2EA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8B25E4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8B25E4"/>
  </w:style>
  <w:style w:type="character" w:styleId="Hipercze">
    <w:name w:val="Hyperlink"/>
    <w:basedOn w:val="Domylnaczcionkaakapitu"/>
    <w:uiPriority w:val="99"/>
    <w:unhideWhenUsed/>
    <w:rsid w:val="008B25E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B0300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CB0300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B0300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2C4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2C41"/>
  </w:style>
  <w:style w:type="character" w:styleId="Odwoanieprzypisudolnego">
    <w:name w:val="footnote reference"/>
    <w:basedOn w:val="Domylnaczcionkaakapitu"/>
    <w:uiPriority w:val="99"/>
    <w:semiHidden/>
    <w:unhideWhenUsed/>
    <w:rsid w:val="00662C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obieranie\listownik%20og&#243;lny_naj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C1BC4-74EC-48E6-AC17-089DE21FD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</Template>
  <TotalTime>31</TotalTime>
  <Pages>1</Pages>
  <Words>101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Joanna Stryszyk</cp:lastModifiedBy>
  <cp:revision>9</cp:revision>
  <cp:lastPrinted>2022-09-29T09:55:00Z</cp:lastPrinted>
  <dcterms:created xsi:type="dcterms:W3CDTF">2023-09-14T07:20:00Z</dcterms:created>
  <dcterms:modified xsi:type="dcterms:W3CDTF">2024-09-06T11:43:00Z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9e4a95021da49ac79e9b25545e16763ce9e999dcc9fb0c2bc19f72eb520e6f07</vt:lpwstr>
  </property>
</Properties>
</file>