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C41A4" w14:textId="77777777" w:rsidR="00C539FB" w:rsidRPr="00E73507" w:rsidRDefault="00C539FB" w:rsidP="00DB1955">
      <w:pPr>
        <w:jc w:val="right"/>
      </w:pPr>
      <w:r w:rsidRPr="00E73507">
        <w:t>Poznań, ………………</w:t>
      </w:r>
    </w:p>
    <w:p w14:paraId="67BF1834" w14:textId="77777777" w:rsidR="006C5292" w:rsidRPr="006C5292" w:rsidRDefault="006C5292" w:rsidP="00DB1955">
      <w:pPr>
        <w:jc w:val="center"/>
        <w:rPr>
          <w:b/>
          <w:bCs/>
        </w:rPr>
      </w:pPr>
    </w:p>
    <w:p w14:paraId="291064C0" w14:textId="77777777" w:rsidR="00C539FB" w:rsidRPr="006C5292" w:rsidRDefault="00C539FB" w:rsidP="00DB1955">
      <w:pPr>
        <w:jc w:val="center"/>
        <w:rPr>
          <w:b/>
          <w:bCs/>
        </w:rPr>
      </w:pPr>
      <w:r w:rsidRPr="006C5292">
        <w:rPr>
          <w:b/>
          <w:bCs/>
        </w:rPr>
        <w:t>OŚWIADCZENIE OPIEKUNA NAUKOWEGO W PROJEKCIE PRELUDIUM</w:t>
      </w:r>
    </w:p>
    <w:p w14:paraId="126BC198" w14:textId="287F15EE" w:rsidR="002852C3" w:rsidRDefault="002852C3" w:rsidP="00DB1955">
      <w:r w:rsidRPr="002852C3">
        <w:t>W związku ze złożeniem przez Uniwersytet Ekonomiczny w Poznaniu wniosku o realizację projektu badawczego pt. „……</w:t>
      </w:r>
      <w:r w:rsidR="00E73507">
        <w:t>………………………………………………</w:t>
      </w:r>
      <w:r w:rsidRPr="002852C3">
        <w:t>…”, zgodnie z zasadami regulaminu konkursu PRELUDIUM Narodowego Centrum Nauki, którego Kierownikiem ma zostać ………………………………, oświadczam, że w przypadku otrzymania dofinansowania oraz podpisania umowy pomiędzy Uniwersytetem Ekonomicznym w Poznaniu a Narodowym Centrum Nauki</w:t>
      </w:r>
      <w:r>
        <w:t>:</w:t>
      </w:r>
    </w:p>
    <w:p w14:paraId="1616AD00" w14:textId="17AACDF7" w:rsidR="00C539FB" w:rsidRPr="006C5292" w:rsidRDefault="00C539FB" w:rsidP="00DB1955">
      <w:pPr>
        <w:rPr>
          <w:b/>
        </w:rPr>
      </w:pPr>
      <w:r w:rsidRPr="006C5292">
        <w:rPr>
          <w:b/>
        </w:rPr>
        <w:t xml:space="preserve">Ja, </w:t>
      </w:r>
      <w:r w:rsidR="002852C3">
        <w:rPr>
          <w:b/>
        </w:rPr>
        <w:t>……………………………….………</w:t>
      </w:r>
      <w:r w:rsidRPr="006C5292">
        <w:rPr>
          <w:b/>
        </w:rPr>
        <w:t xml:space="preserve">, </w:t>
      </w:r>
      <w:r w:rsidR="00124D25">
        <w:rPr>
          <w:b/>
        </w:rPr>
        <w:t>podejmuję się funkcji</w:t>
      </w:r>
      <w:r w:rsidRPr="006C5292">
        <w:rPr>
          <w:b/>
        </w:rPr>
        <w:t xml:space="preserve"> Opiekuna Naukowego w projekcie </w:t>
      </w:r>
      <w:r w:rsidR="00AC5DDC" w:rsidRPr="00AC5DDC">
        <w:rPr>
          <w:b/>
        </w:rPr>
        <w:t>„</w:t>
      </w:r>
      <w:r w:rsidR="002852C3">
        <w:rPr>
          <w:b/>
        </w:rPr>
        <w:t>…………………………………</w:t>
      </w:r>
      <w:r w:rsidR="00AC5DDC" w:rsidRPr="00AC5DDC">
        <w:rPr>
          <w:b/>
        </w:rPr>
        <w:t>”</w:t>
      </w:r>
      <w:r w:rsidR="00AC5DDC" w:rsidRPr="006C5292">
        <w:t xml:space="preserve"> </w:t>
      </w:r>
      <w:r w:rsidR="00124D25">
        <w:t>i</w:t>
      </w:r>
      <w:r w:rsidRPr="006C5292">
        <w:rPr>
          <w:b/>
        </w:rPr>
        <w:t xml:space="preserve"> oświadczam, że:</w:t>
      </w:r>
    </w:p>
    <w:p w14:paraId="7EF7A8F2" w14:textId="77777777" w:rsidR="00C539FB" w:rsidRPr="006C5292" w:rsidRDefault="00C539FB" w:rsidP="00DB1955">
      <w:pPr>
        <w:pStyle w:val="Akapitzlist"/>
        <w:numPr>
          <w:ilvl w:val="0"/>
          <w:numId w:val="12"/>
        </w:numPr>
      </w:pPr>
      <w:r w:rsidRPr="006C5292">
        <w:t>Zobowiązuję się do aktywnego i regularnego nadzorowania przebiegu projektu, w tym do monitorowania postępu prac</w:t>
      </w:r>
      <w:r w:rsidR="007F4FC7">
        <w:t xml:space="preserve"> i monitorowania realizacji wskaźników projektu</w:t>
      </w:r>
      <w:r w:rsidRPr="006C5292">
        <w:t xml:space="preserve">, udzielania wsparcia merytorycznego oraz doradztwa </w:t>
      </w:r>
      <w:r w:rsidR="007F4FC7">
        <w:t>kierownikowi</w:t>
      </w:r>
      <w:r w:rsidRPr="006C5292">
        <w:t xml:space="preserve"> projektu.</w:t>
      </w:r>
    </w:p>
    <w:p w14:paraId="7E1944D8" w14:textId="77777777" w:rsidR="00C539FB" w:rsidRPr="006C5292" w:rsidRDefault="00C539FB" w:rsidP="00DB1955">
      <w:pPr>
        <w:pStyle w:val="Akapitzlist"/>
        <w:numPr>
          <w:ilvl w:val="0"/>
          <w:numId w:val="12"/>
        </w:numPr>
      </w:pPr>
      <w:r w:rsidRPr="006C5292">
        <w:t>Zobowiązuję się do uczestniczenia w spotkaniach projektowych, przeglądach postępów oraz innych związanych z projektem wydarzeniach, zapewniając konstruktywną ocenę i wskazówki.</w:t>
      </w:r>
    </w:p>
    <w:p w14:paraId="2A731944" w14:textId="77777777" w:rsidR="00C539FB" w:rsidRPr="006C5292" w:rsidRDefault="00C539FB" w:rsidP="00DB1955">
      <w:pPr>
        <w:pStyle w:val="Akapitzlist"/>
        <w:numPr>
          <w:ilvl w:val="0"/>
          <w:numId w:val="12"/>
        </w:numPr>
      </w:pPr>
      <w:r w:rsidRPr="006C5292">
        <w:t xml:space="preserve">Zobowiązuję się do </w:t>
      </w:r>
      <w:r w:rsidR="007F4FC7">
        <w:t xml:space="preserve">nadzorowania </w:t>
      </w:r>
      <w:r w:rsidRPr="006C5292">
        <w:t xml:space="preserve">przestrzegania </w:t>
      </w:r>
      <w:r w:rsidR="007F4FC7">
        <w:t xml:space="preserve">przez kierownika projektu </w:t>
      </w:r>
      <w:r w:rsidRPr="006C5292">
        <w:t xml:space="preserve">terminów i wymogów </w:t>
      </w:r>
      <w:r w:rsidR="00595ED7">
        <w:t>formalnych</w:t>
      </w:r>
      <w:r w:rsidRPr="006C5292">
        <w:t xml:space="preserve"> związanych z projektem, w tym terminowego składania</w:t>
      </w:r>
      <w:r w:rsidR="007F4FC7">
        <w:t xml:space="preserve"> przez kierownika projektu</w:t>
      </w:r>
      <w:r w:rsidRPr="006C5292">
        <w:t xml:space="preserve"> raportów i ocen.</w:t>
      </w:r>
    </w:p>
    <w:p w14:paraId="1C9D16DA" w14:textId="77777777" w:rsidR="00C539FB" w:rsidRPr="006C5292" w:rsidRDefault="00C539FB" w:rsidP="00DB1955">
      <w:pPr>
        <w:pStyle w:val="Akapitzlist"/>
        <w:numPr>
          <w:ilvl w:val="0"/>
          <w:numId w:val="12"/>
        </w:numPr>
      </w:pPr>
      <w:r w:rsidRPr="006C5292">
        <w:t xml:space="preserve">Zobowiązuję się do </w:t>
      </w:r>
      <w:r w:rsidR="005E71C8">
        <w:t xml:space="preserve">dbałości o </w:t>
      </w:r>
      <w:r w:rsidRPr="006C5292">
        <w:t>utrzymani</w:t>
      </w:r>
      <w:r w:rsidR="005E71C8">
        <w:t>e przez kierownika projektu i pozostałych jego wykonawców</w:t>
      </w:r>
      <w:r w:rsidRPr="006C5292">
        <w:t xml:space="preserve"> wysokich standardów etycznych w pracy badawczej oraz do przestrzegania </w:t>
      </w:r>
      <w:r w:rsidR="005E71C8">
        <w:t xml:space="preserve"> przez nich </w:t>
      </w:r>
      <w:r w:rsidRPr="006C5292">
        <w:t>obowiązujących przepisów i zasad w zakresie prowadzenia badań naukowych.</w:t>
      </w:r>
    </w:p>
    <w:p w14:paraId="5182782B" w14:textId="77777777" w:rsidR="00C539FB" w:rsidRPr="006C5292" w:rsidRDefault="00C539FB" w:rsidP="00DB1955">
      <w:pPr>
        <w:pStyle w:val="Akapitzlist"/>
        <w:numPr>
          <w:ilvl w:val="0"/>
          <w:numId w:val="12"/>
        </w:numPr>
      </w:pPr>
      <w:r w:rsidRPr="006C5292">
        <w:t xml:space="preserve">Zobowiązuję się do pomagania w komunikacji i tłumaczeniu potrzeb </w:t>
      </w:r>
      <w:r w:rsidR="00595ED7">
        <w:t>formalnych</w:t>
      </w:r>
      <w:r w:rsidRPr="006C5292">
        <w:t xml:space="preserve"> i </w:t>
      </w:r>
      <w:r w:rsidR="00595ED7">
        <w:t>rachunkowych</w:t>
      </w:r>
      <w:r w:rsidRPr="006C5292">
        <w:t xml:space="preserve"> związanych z projektem, zwłaszcza w sytuacjach, gdy są one ściśle związane z realizacją projektu naukowego.</w:t>
      </w:r>
    </w:p>
    <w:p w14:paraId="1548F4B2" w14:textId="77777777" w:rsidR="00C539FB" w:rsidRPr="006C5292" w:rsidRDefault="00C539FB" w:rsidP="00DB1955">
      <w:r w:rsidRPr="006C5292">
        <w:t xml:space="preserve">Potwierdzam, że jestem świadomy/a obowiązków i odpowiedzialności wynikających z roli Opiekuna Naukowego i zobowiązuję się do ich rzetelnego wypełniania w interesie naukowym i edukacyjnym </w:t>
      </w:r>
      <w:r w:rsidR="005E71C8">
        <w:t xml:space="preserve">Uniwersytetu Ekonomicznego w Poznaniu jako instytucji realizującej </w:t>
      </w:r>
      <w:r w:rsidRPr="006C5292">
        <w:t>projekt</w:t>
      </w:r>
      <w:r w:rsidR="005E71C8">
        <w:t>.</w:t>
      </w:r>
    </w:p>
    <w:p w14:paraId="7B360482" w14:textId="77777777" w:rsidR="00DB1955" w:rsidRDefault="00DB1955" w:rsidP="00DB1955">
      <w:pPr>
        <w:ind w:left="5664"/>
      </w:pPr>
    </w:p>
    <w:p w14:paraId="2AE019CC" w14:textId="5EA1AB50" w:rsidR="00C539FB" w:rsidRPr="006C5292" w:rsidRDefault="00C539FB" w:rsidP="00DB1955">
      <w:pPr>
        <w:ind w:left="5664"/>
      </w:pPr>
      <w:r w:rsidRPr="006C5292">
        <w:t>Data: _________________</w:t>
      </w:r>
    </w:p>
    <w:p w14:paraId="724A655F" w14:textId="77777777" w:rsidR="00C539FB" w:rsidRPr="006C5292" w:rsidRDefault="00C539FB" w:rsidP="00DB1955">
      <w:pPr>
        <w:ind w:left="5664"/>
      </w:pPr>
      <w:r w:rsidRPr="006C5292">
        <w:t>Podpis: _________________</w:t>
      </w:r>
    </w:p>
    <w:sectPr w:rsidR="00C539FB" w:rsidRPr="006C5292" w:rsidSect="00E73507">
      <w:headerReference w:type="default" r:id="rId8"/>
      <w:footerReference w:type="default" r:id="rId9"/>
      <w:pgSz w:w="11906" w:h="16838"/>
      <w:pgMar w:top="2552" w:right="1841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4FC43" w14:textId="77777777" w:rsidR="00AE6286" w:rsidRDefault="00AE6286" w:rsidP="00FA2EA1">
      <w:r>
        <w:separator/>
      </w:r>
    </w:p>
  </w:endnote>
  <w:endnote w:type="continuationSeparator" w:id="0">
    <w:p w14:paraId="7D8A9E6B" w14:textId="77777777" w:rsidR="00AE6286" w:rsidRDefault="00AE6286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459CA" w14:textId="77777777" w:rsidR="003212CD" w:rsidRDefault="003212CD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6A9E01" wp14:editId="3C3C7B55">
              <wp:simplePos x="0" y="0"/>
              <wp:positionH relativeFrom="column">
                <wp:posOffset>4213860</wp:posOffset>
              </wp:positionH>
              <wp:positionV relativeFrom="paragraph">
                <wp:posOffset>-770255</wp:posOffset>
              </wp:positionV>
              <wp:extent cx="2548890" cy="25146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8890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544617" w14:textId="77777777" w:rsidR="003212CD" w:rsidRPr="00C35E48" w:rsidRDefault="003212CD" w:rsidP="00FA2EA1">
                          <w:pPr>
                            <w:rPr>
                              <w:color w:val="0066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1.8pt;margin-top:-60.65pt;width:200.7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OmtQ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" filled="f" stroked="f">
              <v:textbox>
                <w:txbxContent>
                  <w:p w:rsidR="003212CD" w:rsidRPr="00C35E48" w:rsidRDefault="003212CD" w:rsidP="00FA2EA1">
                    <w:pPr>
                      <w:rPr>
                        <w:color w:val="006600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5FBE5" w14:textId="77777777" w:rsidR="00AE6286" w:rsidRDefault="00AE6286" w:rsidP="00FA2EA1">
      <w:r>
        <w:separator/>
      </w:r>
    </w:p>
  </w:footnote>
  <w:footnote w:type="continuationSeparator" w:id="0">
    <w:p w14:paraId="16F25019" w14:textId="77777777" w:rsidR="00AE6286" w:rsidRDefault="00AE6286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17316" w14:textId="77777777" w:rsidR="003212CD" w:rsidRDefault="003212CD" w:rsidP="00FA2EA1"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2B44D31F" wp14:editId="0A642415">
          <wp:simplePos x="0" y="0"/>
          <wp:positionH relativeFrom="column">
            <wp:posOffset>-657225</wp:posOffset>
          </wp:positionH>
          <wp:positionV relativeFrom="paragraph">
            <wp:posOffset>-381635</wp:posOffset>
          </wp:positionV>
          <wp:extent cx="7472518" cy="1466850"/>
          <wp:effectExtent l="19050" t="0" r="0" b="0"/>
          <wp:wrapNone/>
          <wp:docPr id="74730331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B38EF02" w14:textId="77777777" w:rsidR="003212CD" w:rsidRDefault="003212CD">
    <w:pPr>
      <w:pStyle w:val="Nagwek"/>
    </w:pPr>
  </w:p>
  <w:p w14:paraId="7235D54C" w14:textId="77777777" w:rsidR="003212CD" w:rsidRDefault="003212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577A"/>
    <w:multiLevelType w:val="hybridMultilevel"/>
    <w:tmpl w:val="5B727E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E0A08"/>
    <w:multiLevelType w:val="hybridMultilevel"/>
    <w:tmpl w:val="11D8CA0C"/>
    <w:lvl w:ilvl="0" w:tplc="6568E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F4FFA"/>
    <w:multiLevelType w:val="hybridMultilevel"/>
    <w:tmpl w:val="F5BCB8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C56182"/>
    <w:multiLevelType w:val="hybridMultilevel"/>
    <w:tmpl w:val="FC1A0342"/>
    <w:lvl w:ilvl="0" w:tplc="0F082988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9B56CB"/>
    <w:multiLevelType w:val="multilevel"/>
    <w:tmpl w:val="CFCA2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B061CC"/>
    <w:multiLevelType w:val="hybridMultilevel"/>
    <w:tmpl w:val="1F7AF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CB6C7D"/>
    <w:multiLevelType w:val="hybridMultilevel"/>
    <w:tmpl w:val="7160E6BE"/>
    <w:lvl w:ilvl="0" w:tplc="930E0704">
      <w:start w:val="1"/>
      <w:numFmt w:val="upperRoman"/>
      <w:lvlText w:val="%1."/>
      <w:lvlJc w:val="left"/>
      <w:pPr>
        <w:ind w:left="1428" w:hanging="360"/>
      </w:pPr>
      <w:rPr>
        <w:rFonts w:asciiTheme="minorHAnsi" w:eastAsia="Calibri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931491F"/>
    <w:multiLevelType w:val="hybridMultilevel"/>
    <w:tmpl w:val="CBC608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7F0C80"/>
    <w:multiLevelType w:val="hybridMultilevel"/>
    <w:tmpl w:val="4358F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A27C0A"/>
    <w:multiLevelType w:val="hybridMultilevel"/>
    <w:tmpl w:val="228E1D46"/>
    <w:lvl w:ilvl="0" w:tplc="765C2F7C">
      <w:start w:val="1"/>
      <w:numFmt w:val="lowerLetter"/>
      <w:lvlText w:val="%1)"/>
      <w:lvlJc w:val="left"/>
      <w:pPr>
        <w:ind w:left="111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A66384"/>
    <w:multiLevelType w:val="hybridMultilevel"/>
    <w:tmpl w:val="F7BEFB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551D2"/>
    <w:multiLevelType w:val="hybridMultilevel"/>
    <w:tmpl w:val="3260E4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89038615">
    <w:abstractNumId w:val="2"/>
  </w:num>
  <w:num w:numId="2" w16cid:durableId="905334473">
    <w:abstractNumId w:val="8"/>
  </w:num>
  <w:num w:numId="3" w16cid:durableId="257904993">
    <w:abstractNumId w:val="0"/>
  </w:num>
  <w:num w:numId="4" w16cid:durableId="1666785058">
    <w:abstractNumId w:val="6"/>
  </w:num>
  <w:num w:numId="5" w16cid:durableId="1082412731">
    <w:abstractNumId w:val="3"/>
  </w:num>
  <w:num w:numId="6" w16cid:durableId="249386744">
    <w:abstractNumId w:val="11"/>
  </w:num>
  <w:num w:numId="7" w16cid:durableId="53552225">
    <w:abstractNumId w:val="9"/>
  </w:num>
  <w:num w:numId="8" w16cid:durableId="1995136956">
    <w:abstractNumId w:val="1"/>
  </w:num>
  <w:num w:numId="9" w16cid:durableId="908543158">
    <w:abstractNumId w:val="10"/>
  </w:num>
  <w:num w:numId="10" w16cid:durableId="1932883726">
    <w:abstractNumId w:val="4"/>
  </w:num>
  <w:num w:numId="11" w16cid:durableId="1205018146">
    <w:abstractNumId w:val="5"/>
  </w:num>
  <w:num w:numId="12" w16cid:durableId="2708242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26C"/>
    <w:rsid w:val="000018A1"/>
    <w:rsid w:val="00005F82"/>
    <w:rsid w:val="00022341"/>
    <w:rsid w:val="000229A4"/>
    <w:rsid w:val="00032E9E"/>
    <w:rsid w:val="000368CD"/>
    <w:rsid w:val="00041E1A"/>
    <w:rsid w:val="0005431D"/>
    <w:rsid w:val="0006322B"/>
    <w:rsid w:val="00071E58"/>
    <w:rsid w:val="000778BB"/>
    <w:rsid w:val="0008122C"/>
    <w:rsid w:val="00085BDC"/>
    <w:rsid w:val="0009272D"/>
    <w:rsid w:val="00095671"/>
    <w:rsid w:val="00096F82"/>
    <w:rsid w:val="00097088"/>
    <w:rsid w:val="000A5AC0"/>
    <w:rsid w:val="000B4C9C"/>
    <w:rsid w:val="000B503E"/>
    <w:rsid w:val="000C6F76"/>
    <w:rsid w:val="000E05E6"/>
    <w:rsid w:val="000F30C9"/>
    <w:rsid w:val="000F48AF"/>
    <w:rsid w:val="00104132"/>
    <w:rsid w:val="00124D25"/>
    <w:rsid w:val="001354EF"/>
    <w:rsid w:val="00144CE0"/>
    <w:rsid w:val="00157D96"/>
    <w:rsid w:val="00165C24"/>
    <w:rsid w:val="00173D08"/>
    <w:rsid w:val="00173F29"/>
    <w:rsid w:val="0018057D"/>
    <w:rsid w:val="001C0105"/>
    <w:rsid w:val="001C3E74"/>
    <w:rsid w:val="001C6E35"/>
    <w:rsid w:val="001D72BA"/>
    <w:rsid w:val="002031B4"/>
    <w:rsid w:val="00203FEF"/>
    <w:rsid w:val="002067B6"/>
    <w:rsid w:val="00213925"/>
    <w:rsid w:val="00226F37"/>
    <w:rsid w:val="00231F04"/>
    <w:rsid w:val="00257950"/>
    <w:rsid w:val="0026639F"/>
    <w:rsid w:val="0028488D"/>
    <w:rsid w:val="002852C3"/>
    <w:rsid w:val="00297777"/>
    <w:rsid w:val="002A1426"/>
    <w:rsid w:val="002B0CD7"/>
    <w:rsid w:val="002B2F17"/>
    <w:rsid w:val="002C48C9"/>
    <w:rsid w:val="002E512B"/>
    <w:rsid w:val="002E7184"/>
    <w:rsid w:val="002F041A"/>
    <w:rsid w:val="002F5786"/>
    <w:rsid w:val="00300392"/>
    <w:rsid w:val="0030103C"/>
    <w:rsid w:val="003212CD"/>
    <w:rsid w:val="003229AD"/>
    <w:rsid w:val="00344AC8"/>
    <w:rsid w:val="00350F1D"/>
    <w:rsid w:val="00357B82"/>
    <w:rsid w:val="00361B36"/>
    <w:rsid w:val="00372639"/>
    <w:rsid w:val="00373D20"/>
    <w:rsid w:val="00373FE2"/>
    <w:rsid w:val="003769EC"/>
    <w:rsid w:val="00376BEC"/>
    <w:rsid w:val="00385E56"/>
    <w:rsid w:val="00387F7C"/>
    <w:rsid w:val="003A09EF"/>
    <w:rsid w:val="003B2C18"/>
    <w:rsid w:val="003B60B0"/>
    <w:rsid w:val="003C2DB5"/>
    <w:rsid w:val="003C7CAA"/>
    <w:rsid w:val="003D461B"/>
    <w:rsid w:val="003F073E"/>
    <w:rsid w:val="003F2C19"/>
    <w:rsid w:val="004007EF"/>
    <w:rsid w:val="004127CC"/>
    <w:rsid w:val="00424733"/>
    <w:rsid w:val="004303E8"/>
    <w:rsid w:val="0043500E"/>
    <w:rsid w:val="004370B3"/>
    <w:rsid w:val="00447452"/>
    <w:rsid w:val="00447BB9"/>
    <w:rsid w:val="00451960"/>
    <w:rsid w:val="00483207"/>
    <w:rsid w:val="004A3ACF"/>
    <w:rsid w:val="004B68E2"/>
    <w:rsid w:val="004D1E9B"/>
    <w:rsid w:val="004F4080"/>
    <w:rsid w:val="00501341"/>
    <w:rsid w:val="00512C8B"/>
    <w:rsid w:val="00516898"/>
    <w:rsid w:val="00524184"/>
    <w:rsid w:val="005439A7"/>
    <w:rsid w:val="00543A17"/>
    <w:rsid w:val="00544A93"/>
    <w:rsid w:val="00544DE7"/>
    <w:rsid w:val="00595ED7"/>
    <w:rsid w:val="005A615E"/>
    <w:rsid w:val="005B49E8"/>
    <w:rsid w:val="005C11BB"/>
    <w:rsid w:val="005D1B84"/>
    <w:rsid w:val="005E2767"/>
    <w:rsid w:val="005E71C8"/>
    <w:rsid w:val="005F7DBC"/>
    <w:rsid w:val="0060107C"/>
    <w:rsid w:val="00602022"/>
    <w:rsid w:val="00616B00"/>
    <w:rsid w:val="00622855"/>
    <w:rsid w:val="00623C99"/>
    <w:rsid w:val="00636084"/>
    <w:rsid w:val="006449D4"/>
    <w:rsid w:val="0065018F"/>
    <w:rsid w:val="00651663"/>
    <w:rsid w:val="00652B76"/>
    <w:rsid w:val="00654B2F"/>
    <w:rsid w:val="00660990"/>
    <w:rsid w:val="00661E6E"/>
    <w:rsid w:val="00677539"/>
    <w:rsid w:val="00695BCC"/>
    <w:rsid w:val="006A25ED"/>
    <w:rsid w:val="006B4BBC"/>
    <w:rsid w:val="006C5292"/>
    <w:rsid w:val="006C63B0"/>
    <w:rsid w:val="006D0138"/>
    <w:rsid w:val="006D78E7"/>
    <w:rsid w:val="006E1DEF"/>
    <w:rsid w:val="006E4AEA"/>
    <w:rsid w:val="006E6853"/>
    <w:rsid w:val="006E6A51"/>
    <w:rsid w:val="006F37A1"/>
    <w:rsid w:val="006F7B55"/>
    <w:rsid w:val="00723E82"/>
    <w:rsid w:val="00726280"/>
    <w:rsid w:val="00736AB1"/>
    <w:rsid w:val="007420D9"/>
    <w:rsid w:val="00772343"/>
    <w:rsid w:val="00772D54"/>
    <w:rsid w:val="007747AB"/>
    <w:rsid w:val="00774F72"/>
    <w:rsid w:val="00775BDA"/>
    <w:rsid w:val="007761B1"/>
    <w:rsid w:val="00791C43"/>
    <w:rsid w:val="00793EAF"/>
    <w:rsid w:val="007A6608"/>
    <w:rsid w:val="007B4066"/>
    <w:rsid w:val="007B7288"/>
    <w:rsid w:val="007C0483"/>
    <w:rsid w:val="007C5CB6"/>
    <w:rsid w:val="007D37EF"/>
    <w:rsid w:val="007D60CF"/>
    <w:rsid w:val="007F0E64"/>
    <w:rsid w:val="007F4FC7"/>
    <w:rsid w:val="008244F4"/>
    <w:rsid w:val="008256B6"/>
    <w:rsid w:val="00826034"/>
    <w:rsid w:val="00840F91"/>
    <w:rsid w:val="0084161C"/>
    <w:rsid w:val="00852093"/>
    <w:rsid w:val="00857052"/>
    <w:rsid w:val="00857596"/>
    <w:rsid w:val="00866B79"/>
    <w:rsid w:val="0087079F"/>
    <w:rsid w:val="00870B10"/>
    <w:rsid w:val="00884101"/>
    <w:rsid w:val="008939EF"/>
    <w:rsid w:val="00893E9A"/>
    <w:rsid w:val="008A45E2"/>
    <w:rsid w:val="008B7CD3"/>
    <w:rsid w:val="008C19C9"/>
    <w:rsid w:val="008C66C0"/>
    <w:rsid w:val="008C6AD6"/>
    <w:rsid w:val="008D3DE2"/>
    <w:rsid w:val="008E44B5"/>
    <w:rsid w:val="008E763E"/>
    <w:rsid w:val="00902F19"/>
    <w:rsid w:val="00904A0A"/>
    <w:rsid w:val="00910BE4"/>
    <w:rsid w:val="009131D8"/>
    <w:rsid w:val="00915146"/>
    <w:rsid w:val="00924175"/>
    <w:rsid w:val="00926E9A"/>
    <w:rsid w:val="00933B81"/>
    <w:rsid w:val="00934B4D"/>
    <w:rsid w:val="009353F6"/>
    <w:rsid w:val="00936489"/>
    <w:rsid w:val="009566B5"/>
    <w:rsid w:val="009603CC"/>
    <w:rsid w:val="009668A2"/>
    <w:rsid w:val="00974949"/>
    <w:rsid w:val="00981C70"/>
    <w:rsid w:val="009939B2"/>
    <w:rsid w:val="00995738"/>
    <w:rsid w:val="009A7C58"/>
    <w:rsid w:val="009C3AC3"/>
    <w:rsid w:val="009D3464"/>
    <w:rsid w:val="00A11733"/>
    <w:rsid w:val="00A1263C"/>
    <w:rsid w:val="00A21A0F"/>
    <w:rsid w:val="00A2595D"/>
    <w:rsid w:val="00A3379C"/>
    <w:rsid w:val="00A44125"/>
    <w:rsid w:val="00A61C3A"/>
    <w:rsid w:val="00A67D09"/>
    <w:rsid w:val="00A819E2"/>
    <w:rsid w:val="00A86816"/>
    <w:rsid w:val="00A9726C"/>
    <w:rsid w:val="00AA2A66"/>
    <w:rsid w:val="00AC1C77"/>
    <w:rsid w:val="00AC26D9"/>
    <w:rsid w:val="00AC36D8"/>
    <w:rsid w:val="00AC5DDC"/>
    <w:rsid w:val="00AD7347"/>
    <w:rsid w:val="00AE0AEF"/>
    <w:rsid w:val="00AE1EEF"/>
    <w:rsid w:val="00AE4386"/>
    <w:rsid w:val="00AE6286"/>
    <w:rsid w:val="00B16238"/>
    <w:rsid w:val="00B40596"/>
    <w:rsid w:val="00B44128"/>
    <w:rsid w:val="00B51ED2"/>
    <w:rsid w:val="00B55235"/>
    <w:rsid w:val="00B62910"/>
    <w:rsid w:val="00B63B63"/>
    <w:rsid w:val="00B64B78"/>
    <w:rsid w:val="00B66682"/>
    <w:rsid w:val="00B713F0"/>
    <w:rsid w:val="00B93215"/>
    <w:rsid w:val="00B96E8A"/>
    <w:rsid w:val="00B97C1A"/>
    <w:rsid w:val="00BA5509"/>
    <w:rsid w:val="00BA55DA"/>
    <w:rsid w:val="00BC209C"/>
    <w:rsid w:val="00BD4B59"/>
    <w:rsid w:val="00BE279B"/>
    <w:rsid w:val="00BE531A"/>
    <w:rsid w:val="00C27D93"/>
    <w:rsid w:val="00C35E48"/>
    <w:rsid w:val="00C37395"/>
    <w:rsid w:val="00C539FB"/>
    <w:rsid w:val="00C54F9A"/>
    <w:rsid w:val="00C62C71"/>
    <w:rsid w:val="00C63434"/>
    <w:rsid w:val="00C66416"/>
    <w:rsid w:val="00C87160"/>
    <w:rsid w:val="00C92F3C"/>
    <w:rsid w:val="00CA4E95"/>
    <w:rsid w:val="00CD036E"/>
    <w:rsid w:val="00CD0874"/>
    <w:rsid w:val="00CF4975"/>
    <w:rsid w:val="00D03D16"/>
    <w:rsid w:val="00D2019E"/>
    <w:rsid w:val="00D31138"/>
    <w:rsid w:val="00D36F91"/>
    <w:rsid w:val="00D43DFC"/>
    <w:rsid w:val="00D85265"/>
    <w:rsid w:val="00D92E6D"/>
    <w:rsid w:val="00DB1955"/>
    <w:rsid w:val="00DB1DDC"/>
    <w:rsid w:val="00DB6DC4"/>
    <w:rsid w:val="00DE6623"/>
    <w:rsid w:val="00E06758"/>
    <w:rsid w:val="00E33356"/>
    <w:rsid w:val="00E34957"/>
    <w:rsid w:val="00E57B2D"/>
    <w:rsid w:val="00E61427"/>
    <w:rsid w:val="00E62F1B"/>
    <w:rsid w:val="00E7338A"/>
    <w:rsid w:val="00E73507"/>
    <w:rsid w:val="00E81DCA"/>
    <w:rsid w:val="00E8710F"/>
    <w:rsid w:val="00E928A0"/>
    <w:rsid w:val="00EB1AD7"/>
    <w:rsid w:val="00EB3386"/>
    <w:rsid w:val="00EB543D"/>
    <w:rsid w:val="00EC33BD"/>
    <w:rsid w:val="00ED459A"/>
    <w:rsid w:val="00EE4F85"/>
    <w:rsid w:val="00EE676D"/>
    <w:rsid w:val="00F015B0"/>
    <w:rsid w:val="00F02504"/>
    <w:rsid w:val="00F21F87"/>
    <w:rsid w:val="00F41C28"/>
    <w:rsid w:val="00F440A6"/>
    <w:rsid w:val="00F44FCD"/>
    <w:rsid w:val="00F546B3"/>
    <w:rsid w:val="00F55720"/>
    <w:rsid w:val="00F62AC9"/>
    <w:rsid w:val="00F64DD8"/>
    <w:rsid w:val="00F66D50"/>
    <w:rsid w:val="00F709AF"/>
    <w:rsid w:val="00F771DB"/>
    <w:rsid w:val="00F87F07"/>
    <w:rsid w:val="00F94B80"/>
    <w:rsid w:val="00F97A79"/>
    <w:rsid w:val="00FA2EA1"/>
    <w:rsid w:val="00FA2EE5"/>
    <w:rsid w:val="00FC262A"/>
    <w:rsid w:val="00FE182A"/>
    <w:rsid w:val="00FE3568"/>
    <w:rsid w:val="00FE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9BC086"/>
  <w15:docId w15:val="{C5FF4B1F-4973-4EE9-850A-90515260D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5E4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35E48"/>
    <w:pPr>
      <w:keepNext/>
      <w:spacing w:after="0" w:line="240" w:lineRule="auto"/>
      <w:outlineLvl w:val="2"/>
    </w:pPr>
    <w:rPr>
      <w:rFonts w:ascii="Times New Roman" w:eastAsia="Times New Roman" w:hAnsi="Times New Roman"/>
      <w:color w:val="000000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35E48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C5C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A2EA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link w:val="Nagwek"/>
    <w:uiPriority w:val="99"/>
    <w:rsid w:val="00FA2EA1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A2EA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link w:val="Stopka"/>
    <w:uiPriority w:val="99"/>
    <w:rsid w:val="00FA2EA1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2E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A2EA1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C35E48"/>
    <w:rPr>
      <w:color w:val="000000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35E48"/>
    <w:rPr>
      <w:rFonts w:ascii="Calibri" w:hAnsi="Calibri"/>
      <w:b/>
      <w:bCs/>
      <w:sz w:val="28"/>
      <w:szCs w:val="28"/>
      <w:lang w:eastAsia="en-US"/>
    </w:rPr>
  </w:style>
  <w:style w:type="paragraph" w:styleId="Tekstpodstawowy">
    <w:name w:val="Body Text"/>
    <w:basedOn w:val="Normalny"/>
    <w:link w:val="TekstpodstawowyZnak"/>
    <w:rsid w:val="00C35E48"/>
    <w:pPr>
      <w:spacing w:after="0" w:line="240" w:lineRule="auto"/>
    </w:pPr>
    <w:rPr>
      <w:rFonts w:ascii="Times New Roman" w:eastAsia="Times New Roman" w:hAnsi="Times New Roman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35E48"/>
    <w:rPr>
      <w:sz w:val="22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C35E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C35E48"/>
    <w:rPr>
      <w:rFonts w:ascii="Courier New" w:hAnsi="Courier New" w:cs="Courier New"/>
    </w:rPr>
  </w:style>
  <w:style w:type="character" w:styleId="Hipercze">
    <w:name w:val="Hyperlink"/>
    <w:basedOn w:val="Domylnaczcionkaakapitu"/>
    <w:uiPriority w:val="99"/>
    <w:unhideWhenUsed/>
    <w:rsid w:val="00C35E48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44C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79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listownik%2090_naj-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DC965-2666-4D7A-AF81-929C88CED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90_naj-2</Template>
  <TotalTime>24</TotalTime>
  <Pages>1</Pages>
  <Words>279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UEP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Małgorzata Plenzler-Fedorowicz</cp:lastModifiedBy>
  <cp:revision>3</cp:revision>
  <cp:lastPrinted>2016-12-01T08:53:00Z</cp:lastPrinted>
  <dcterms:created xsi:type="dcterms:W3CDTF">2026-04-01T08:41:00Z</dcterms:created>
  <dcterms:modified xsi:type="dcterms:W3CDTF">2026-04-01T09:05:00Z</dcterms:modified>
</cp:coreProperties>
</file>