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4D657" w14:textId="297DE490" w:rsidR="0055542C" w:rsidRPr="007F3672" w:rsidRDefault="0055542C" w:rsidP="0055542C">
      <w:pPr>
        <w:jc w:val="right"/>
        <w:rPr>
          <w:rFonts w:asciiTheme="majorHAnsi" w:hAnsiTheme="majorHAnsi"/>
        </w:rPr>
      </w:pPr>
      <w:r w:rsidRPr="007F3672">
        <w:rPr>
          <w:rFonts w:asciiTheme="majorHAnsi" w:hAnsiTheme="majorHAnsi"/>
        </w:rPr>
        <w:t xml:space="preserve">Poznań, dnia </w:t>
      </w:r>
      <w:r w:rsidR="00771B18" w:rsidRPr="007F3672">
        <w:rPr>
          <w:rFonts w:asciiTheme="majorHAnsi" w:hAnsiTheme="majorHAnsi"/>
        </w:rPr>
        <w:t>DD</w:t>
      </w:r>
      <w:r w:rsidR="003A0106" w:rsidRPr="007F3672">
        <w:rPr>
          <w:rFonts w:asciiTheme="majorHAnsi" w:hAnsiTheme="majorHAnsi"/>
        </w:rPr>
        <w:t xml:space="preserve"> </w:t>
      </w:r>
      <w:r w:rsidR="001750A3" w:rsidRPr="007F3672">
        <w:rPr>
          <w:rFonts w:asciiTheme="majorHAnsi" w:hAnsiTheme="majorHAnsi"/>
        </w:rPr>
        <w:t>m</w:t>
      </w:r>
      <w:r w:rsidR="00771B18" w:rsidRPr="007F3672">
        <w:rPr>
          <w:rFonts w:asciiTheme="majorHAnsi" w:hAnsiTheme="majorHAnsi"/>
        </w:rPr>
        <w:t>iesiąc</w:t>
      </w:r>
      <w:r w:rsidR="001750A3" w:rsidRPr="007F3672">
        <w:rPr>
          <w:rFonts w:asciiTheme="majorHAnsi" w:hAnsiTheme="majorHAnsi"/>
        </w:rPr>
        <w:t xml:space="preserve"> </w:t>
      </w:r>
      <w:r w:rsidR="00771B18" w:rsidRPr="007F3672">
        <w:rPr>
          <w:rFonts w:asciiTheme="majorHAnsi" w:hAnsiTheme="majorHAnsi"/>
        </w:rPr>
        <w:t>YYYY</w:t>
      </w:r>
    </w:p>
    <w:p w14:paraId="71CFBBD1" w14:textId="77777777" w:rsidR="0055542C" w:rsidRPr="007F3672" w:rsidRDefault="0055542C" w:rsidP="0055542C">
      <w:pPr>
        <w:jc w:val="right"/>
        <w:rPr>
          <w:rFonts w:asciiTheme="majorHAnsi" w:hAnsiTheme="majorHAnsi"/>
        </w:rPr>
      </w:pPr>
    </w:p>
    <w:p w14:paraId="49654207" w14:textId="77777777" w:rsidR="0055542C" w:rsidRPr="007F3672" w:rsidRDefault="0055542C" w:rsidP="0055542C">
      <w:pPr>
        <w:jc w:val="right"/>
        <w:rPr>
          <w:rFonts w:asciiTheme="majorHAnsi" w:hAnsiTheme="majorHAnsi"/>
        </w:rPr>
      </w:pPr>
    </w:p>
    <w:p w14:paraId="4CA2DF2F" w14:textId="77777777" w:rsidR="0055542C" w:rsidRPr="007F3672" w:rsidRDefault="0055542C" w:rsidP="0055542C">
      <w:pPr>
        <w:jc w:val="right"/>
        <w:rPr>
          <w:rFonts w:asciiTheme="majorHAnsi" w:hAnsiTheme="majorHAnsi"/>
        </w:rPr>
      </w:pPr>
    </w:p>
    <w:p w14:paraId="1F58E358" w14:textId="77777777" w:rsidR="0055542C" w:rsidRPr="007F3672" w:rsidRDefault="0055542C" w:rsidP="0055542C">
      <w:pPr>
        <w:jc w:val="right"/>
        <w:rPr>
          <w:rFonts w:asciiTheme="majorHAnsi" w:hAnsiTheme="majorHAnsi"/>
        </w:rPr>
      </w:pPr>
    </w:p>
    <w:p w14:paraId="30167592" w14:textId="77777777" w:rsidR="0055542C" w:rsidRPr="007F3672" w:rsidRDefault="0055542C" w:rsidP="0055542C">
      <w:pPr>
        <w:jc w:val="right"/>
        <w:rPr>
          <w:rFonts w:asciiTheme="majorHAnsi" w:hAnsiTheme="majorHAnsi"/>
        </w:rPr>
      </w:pPr>
    </w:p>
    <w:p w14:paraId="68A92A45" w14:textId="77777777" w:rsidR="0055542C" w:rsidRPr="007F3672" w:rsidRDefault="0055542C" w:rsidP="0055542C">
      <w:pPr>
        <w:jc w:val="right"/>
        <w:rPr>
          <w:rFonts w:asciiTheme="majorHAnsi" w:hAnsiTheme="majorHAnsi"/>
        </w:rPr>
      </w:pPr>
    </w:p>
    <w:p w14:paraId="3CC776CD" w14:textId="77777777" w:rsidR="0055542C" w:rsidRPr="007F3672" w:rsidRDefault="0055542C" w:rsidP="0055542C">
      <w:pPr>
        <w:jc w:val="right"/>
        <w:rPr>
          <w:rFonts w:asciiTheme="majorHAnsi" w:hAnsiTheme="majorHAnsi"/>
        </w:rPr>
      </w:pPr>
    </w:p>
    <w:p w14:paraId="4B25793A" w14:textId="77777777" w:rsidR="0055542C" w:rsidRPr="007F3672" w:rsidRDefault="0055542C" w:rsidP="0055542C">
      <w:pPr>
        <w:pStyle w:val="Heading1"/>
        <w:rPr>
          <w:rFonts w:asciiTheme="majorHAnsi" w:hAnsiTheme="majorHAnsi"/>
          <w:sz w:val="24"/>
          <w:u w:val="none"/>
        </w:rPr>
      </w:pPr>
      <w:r w:rsidRPr="007F3672">
        <w:rPr>
          <w:rFonts w:asciiTheme="majorHAnsi" w:hAnsiTheme="majorHAnsi"/>
          <w:sz w:val="24"/>
          <w:u w:val="none"/>
        </w:rPr>
        <w:t>ZAŚWIADCZENIE</w:t>
      </w:r>
    </w:p>
    <w:p w14:paraId="77A88F57" w14:textId="77777777" w:rsidR="0055542C" w:rsidRPr="007F3672" w:rsidRDefault="0055542C" w:rsidP="0055542C">
      <w:pPr>
        <w:jc w:val="center"/>
        <w:rPr>
          <w:rFonts w:asciiTheme="majorHAnsi" w:hAnsiTheme="majorHAnsi"/>
          <w:b/>
          <w:bCs/>
          <w:spacing w:val="20"/>
          <w:u w:val="wavyDouble"/>
        </w:rPr>
      </w:pPr>
    </w:p>
    <w:p w14:paraId="189004AE" w14:textId="77777777" w:rsidR="0055542C" w:rsidRPr="007F3672" w:rsidRDefault="0055542C" w:rsidP="0055542C">
      <w:pPr>
        <w:jc w:val="center"/>
        <w:rPr>
          <w:rFonts w:asciiTheme="majorHAnsi" w:hAnsiTheme="majorHAnsi"/>
          <w:b/>
          <w:bCs/>
          <w:spacing w:val="20"/>
          <w:u w:val="wavyDouble"/>
        </w:rPr>
      </w:pPr>
    </w:p>
    <w:p w14:paraId="6810354A" w14:textId="77777777" w:rsidR="0055542C" w:rsidRPr="007F3672" w:rsidRDefault="0055542C" w:rsidP="0055542C">
      <w:pPr>
        <w:jc w:val="center"/>
        <w:rPr>
          <w:rFonts w:asciiTheme="majorHAnsi" w:hAnsiTheme="majorHAnsi"/>
          <w:b/>
          <w:bCs/>
          <w:spacing w:val="20"/>
          <w:u w:val="wavyDouble"/>
        </w:rPr>
      </w:pPr>
    </w:p>
    <w:p w14:paraId="50D94CEC" w14:textId="77777777" w:rsidR="0055542C" w:rsidRPr="007F3672" w:rsidRDefault="0055542C" w:rsidP="0055542C">
      <w:pPr>
        <w:jc w:val="center"/>
        <w:rPr>
          <w:rFonts w:asciiTheme="majorHAnsi" w:hAnsiTheme="majorHAnsi"/>
          <w:b/>
          <w:bCs/>
          <w:spacing w:val="20"/>
          <w:u w:val="wavyDouble"/>
        </w:rPr>
      </w:pPr>
    </w:p>
    <w:p w14:paraId="12629C86" w14:textId="03C606E2" w:rsidR="00A5661D" w:rsidRDefault="0055542C" w:rsidP="003A0106">
      <w:pPr>
        <w:spacing w:line="360" w:lineRule="auto"/>
        <w:jc w:val="both"/>
        <w:rPr>
          <w:rFonts w:asciiTheme="majorHAnsi" w:hAnsiTheme="majorHAnsi"/>
        </w:rPr>
      </w:pPr>
      <w:r w:rsidRPr="007F3672">
        <w:rPr>
          <w:rFonts w:asciiTheme="majorHAnsi" w:hAnsiTheme="majorHAnsi"/>
        </w:rPr>
        <w:t>Zaświadcza się, że Pan</w:t>
      </w:r>
      <w:r w:rsidR="001750A3" w:rsidRPr="007F3672">
        <w:rPr>
          <w:rFonts w:asciiTheme="majorHAnsi" w:hAnsiTheme="majorHAnsi"/>
        </w:rPr>
        <w:t>i</w:t>
      </w:r>
      <w:r w:rsidR="00771B18" w:rsidRPr="007F3672">
        <w:rPr>
          <w:rFonts w:asciiTheme="majorHAnsi" w:hAnsiTheme="majorHAnsi"/>
        </w:rPr>
        <w:t>/Pan</w:t>
      </w:r>
      <w:r w:rsidR="003A0106" w:rsidRPr="007F3672">
        <w:rPr>
          <w:rFonts w:asciiTheme="majorHAnsi" w:hAnsiTheme="majorHAnsi"/>
        </w:rPr>
        <w:t xml:space="preserve"> </w:t>
      </w:r>
      <w:r w:rsidR="0020619D" w:rsidRPr="007F3672">
        <w:rPr>
          <w:rFonts w:asciiTheme="majorHAnsi" w:hAnsiTheme="majorHAnsi"/>
          <w:b/>
          <w:bCs/>
        </w:rPr>
        <w:t>I</w:t>
      </w:r>
      <w:r w:rsidR="00771B18" w:rsidRPr="007F3672">
        <w:rPr>
          <w:rFonts w:asciiTheme="majorHAnsi" w:hAnsiTheme="majorHAnsi"/>
          <w:b/>
          <w:bCs/>
        </w:rPr>
        <w:t>MIĘ</w:t>
      </w:r>
      <w:r w:rsidR="0020619D" w:rsidRPr="007F3672">
        <w:rPr>
          <w:rFonts w:asciiTheme="majorHAnsi" w:hAnsiTheme="majorHAnsi"/>
          <w:b/>
          <w:bCs/>
        </w:rPr>
        <w:t xml:space="preserve"> </w:t>
      </w:r>
      <w:r w:rsidR="00771B18" w:rsidRPr="007F3672">
        <w:rPr>
          <w:rFonts w:asciiTheme="majorHAnsi" w:hAnsiTheme="majorHAnsi"/>
          <w:b/>
          <w:bCs/>
        </w:rPr>
        <w:t>NAZWISKO</w:t>
      </w:r>
      <w:r w:rsidR="003A0106" w:rsidRPr="007F3672">
        <w:rPr>
          <w:rFonts w:asciiTheme="majorHAnsi" w:hAnsiTheme="majorHAnsi"/>
        </w:rPr>
        <w:t>,</w:t>
      </w:r>
      <w:r w:rsidR="001750A3" w:rsidRPr="007F3672">
        <w:rPr>
          <w:rFonts w:asciiTheme="majorHAnsi" w:hAnsiTheme="majorHAnsi"/>
        </w:rPr>
        <w:t xml:space="preserve"> </w:t>
      </w:r>
      <w:r w:rsidR="00D8724E" w:rsidRPr="00794466">
        <w:rPr>
          <w:rFonts w:asciiTheme="majorHAnsi" w:hAnsiTheme="majorHAnsi"/>
          <w:color w:val="EE0000"/>
        </w:rPr>
        <w:t>stude</w:t>
      </w:r>
      <w:r w:rsidR="001750A3" w:rsidRPr="00794466">
        <w:rPr>
          <w:rFonts w:asciiTheme="majorHAnsi" w:hAnsiTheme="majorHAnsi"/>
          <w:color w:val="EE0000"/>
        </w:rPr>
        <w:t>nt</w:t>
      </w:r>
      <w:r w:rsidR="00771B18" w:rsidRPr="00794466">
        <w:rPr>
          <w:rFonts w:asciiTheme="majorHAnsi" w:hAnsiTheme="majorHAnsi"/>
          <w:color w:val="EE0000"/>
        </w:rPr>
        <w:t>(</w:t>
      </w:r>
      <w:r w:rsidR="001750A3" w:rsidRPr="00794466">
        <w:rPr>
          <w:rFonts w:asciiTheme="majorHAnsi" w:hAnsiTheme="majorHAnsi"/>
          <w:color w:val="EE0000"/>
        </w:rPr>
        <w:t>ka</w:t>
      </w:r>
      <w:r w:rsidR="00771B18" w:rsidRPr="00794466">
        <w:rPr>
          <w:rFonts w:asciiTheme="majorHAnsi" w:hAnsiTheme="majorHAnsi"/>
          <w:color w:val="EE0000"/>
        </w:rPr>
        <w:t>)</w:t>
      </w:r>
      <w:r w:rsidR="00794466" w:rsidRPr="00794466">
        <w:rPr>
          <w:rFonts w:asciiTheme="majorHAnsi" w:hAnsiTheme="majorHAnsi"/>
          <w:color w:val="EE0000"/>
        </w:rPr>
        <w:t>/absolwent(ka)</w:t>
      </w:r>
      <w:r w:rsidR="001750A3" w:rsidRPr="007F3672">
        <w:rPr>
          <w:rFonts w:asciiTheme="majorHAnsi" w:hAnsiTheme="majorHAnsi"/>
        </w:rPr>
        <w:t xml:space="preserve"> </w:t>
      </w:r>
      <w:r w:rsidRPr="007F3672">
        <w:rPr>
          <w:rFonts w:asciiTheme="majorHAnsi" w:hAnsiTheme="majorHAnsi"/>
        </w:rPr>
        <w:t>Uniwersytetu Ekonomicznego w Poznaniu</w:t>
      </w:r>
      <w:r w:rsidR="003A0106" w:rsidRPr="007F3672">
        <w:rPr>
          <w:rFonts w:asciiTheme="majorHAnsi" w:hAnsiTheme="majorHAnsi"/>
        </w:rPr>
        <w:t xml:space="preserve"> (</w:t>
      </w:r>
      <w:r w:rsidR="00E21241" w:rsidRPr="00794466">
        <w:rPr>
          <w:rFonts w:asciiTheme="majorHAnsi" w:hAnsiTheme="majorHAnsi"/>
        </w:rPr>
        <w:t>s</w:t>
      </w:r>
      <w:r w:rsidR="003A0106" w:rsidRPr="00794466">
        <w:rPr>
          <w:rFonts w:asciiTheme="majorHAnsi" w:hAnsiTheme="majorHAnsi"/>
        </w:rPr>
        <w:t>tudia w zakresie</w:t>
      </w:r>
      <w:r w:rsidR="006D7425" w:rsidRPr="00794466">
        <w:rPr>
          <w:rFonts w:asciiTheme="majorHAnsi" w:hAnsiTheme="majorHAnsi"/>
        </w:rPr>
        <w:t xml:space="preserve"> </w:t>
      </w:r>
      <w:r w:rsidR="00771B18" w:rsidRPr="00794466">
        <w:rPr>
          <w:rFonts w:asciiTheme="majorHAnsi" w:hAnsiTheme="majorHAnsi"/>
        </w:rPr>
        <w:t>….</w:t>
      </w:r>
      <w:r w:rsidR="006D7425" w:rsidRPr="00794466">
        <w:rPr>
          <w:rFonts w:asciiTheme="majorHAnsi" w:hAnsiTheme="majorHAnsi"/>
        </w:rPr>
        <w:t>, kierunek:</w:t>
      </w:r>
      <w:r w:rsidR="00771B18" w:rsidRPr="00794466">
        <w:rPr>
          <w:rFonts w:asciiTheme="majorHAnsi" w:hAnsiTheme="majorHAnsi"/>
        </w:rPr>
        <w:t xml:space="preserve"> …</w:t>
      </w:r>
      <w:r w:rsidR="003A0106" w:rsidRPr="00794466">
        <w:rPr>
          <w:rFonts w:asciiTheme="majorHAnsi" w:hAnsiTheme="majorHAnsi"/>
        </w:rPr>
        <w:t xml:space="preserve">) </w:t>
      </w:r>
      <w:r w:rsidR="003A0106" w:rsidRPr="007F3672">
        <w:rPr>
          <w:rFonts w:asciiTheme="majorHAnsi" w:hAnsiTheme="majorHAnsi"/>
        </w:rPr>
        <w:t>uczestniczy</w:t>
      </w:r>
      <w:r w:rsidR="008701B9" w:rsidRPr="008701B9">
        <w:rPr>
          <w:rFonts w:asciiTheme="majorHAnsi" w:hAnsiTheme="majorHAnsi"/>
          <w:color w:val="EE0000"/>
        </w:rPr>
        <w:t>/</w:t>
      </w:r>
      <w:r w:rsidR="007E6D55" w:rsidRPr="008701B9">
        <w:rPr>
          <w:rFonts w:asciiTheme="majorHAnsi" w:hAnsiTheme="majorHAnsi"/>
          <w:color w:val="EE0000"/>
        </w:rPr>
        <w:t>ł</w:t>
      </w:r>
      <w:r w:rsidR="007F3672" w:rsidRPr="008701B9">
        <w:rPr>
          <w:rFonts w:asciiTheme="majorHAnsi" w:hAnsiTheme="majorHAnsi"/>
          <w:color w:val="EE0000"/>
        </w:rPr>
        <w:t>(</w:t>
      </w:r>
      <w:r w:rsidR="007E6D55" w:rsidRPr="008701B9">
        <w:rPr>
          <w:rFonts w:asciiTheme="majorHAnsi" w:hAnsiTheme="majorHAnsi"/>
          <w:color w:val="EE0000"/>
        </w:rPr>
        <w:t>a</w:t>
      </w:r>
      <w:r w:rsidR="007F3672" w:rsidRPr="008701B9">
        <w:rPr>
          <w:rFonts w:asciiTheme="majorHAnsi" w:hAnsiTheme="majorHAnsi"/>
          <w:color w:val="EE0000"/>
        </w:rPr>
        <w:t>)</w:t>
      </w:r>
      <w:r w:rsidR="003A0106" w:rsidRPr="007F3672">
        <w:rPr>
          <w:rFonts w:asciiTheme="majorHAnsi" w:hAnsiTheme="majorHAnsi"/>
        </w:rPr>
        <w:t xml:space="preserve"> w </w:t>
      </w:r>
      <w:r w:rsidR="00E8280B" w:rsidRPr="007F3672">
        <w:rPr>
          <w:rFonts w:asciiTheme="majorHAnsi" w:hAnsiTheme="majorHAnsi"/>
        </w:rPr>
        <w:t xml:space="preserve">kursie biznesowego </w:t>
      </w:r>
      <w:r w:rsidR="003A0106" w:rsidRPr="007F3672">
        <w:rPr>
          <w:rFonts w:asciiTheme="majorHAnsi" w:hAnsiTheme="majorHAnsi"/>
        </w:rPr>
        <w:t xml:space="preserve">języka angielskiego na poziomie </w:t>
      </w:r>
      <w:r w:rsidR="00085F2A" w:rsidRPr="00E21241">
        <w:rPr>
          <w:rFonts w:asciiTheme="majorHAnsi" w:hAnsiTheme="majorHAnsi"/>
          <w:color w:val="EE0000"/>
        </w:rPr>
        <w:t>(średnio-)</w:t>
      </w:r>
      <w:r w:rsidR="003A0106" w:rsidRPr="007F3672">
        <w:rPr>
          <w:rFonts w:asciiTheme="majorHAnsi" w:hAnsiTheme="majorHAnsi"/>
        </w:rPr>
        <w:t>zaawansowanym (</w:t>
      </w:r>
      <w:r w:rsidR="00085F2A" w:rsidRPr="00E21241">
        <w:rPr>
          <w:rFonts w:asciiTheme="majorHAnsi" w:hAnsiTheme="majorHAnsi"/>
          <w:color w:val="EE0000"/>
        </w:rPr>
        <w:t>B1</w:t>
      </w:r>
      <w:r w:rsidR="008701B9">
        <w:rPr>
          <w:rFonts w:asciiTheme="majorHAnsi" w:hAnsiTheme="majorHAnsi"/>
          <w:color w:val="EE0000"/>
        </w:rPr>
        <w:t>-</w:t>
      </w:r>
      <w:r w:rsidR="003A0106" w:rsidRPr="00E21241">
        <w:rPr>
          <w:rFonts w:asciiTheme="majorHAnsi" w:hAnsiTheme="majorHAnsi"/>
          <w:color w:val="EE0000"/>
        </w:rPr>
        <w:t>B2</w:t>
      </w:r>
      <w:r w:rsidR="00E21241" w:rsidRPr="00E21241">
        <w:rPr>
          <w:rFonts w:asciiTheme="majorHAnsi" w:hAnsiTheme="majorHAnsi"/>
          <w:color w:val="EE0000"/>
        </w:rPr>
        <w:t>/B2</w:t>
      </w:r>
      <w:r w:rsidR="008701B9">
        <w:rPr>
          <w:rFonts w:asciiTheme="majorHAnsi" w:hAnsiTheme="majorHAnsi"/>
          <w:color w:val="EE0000"/>
        </w:rPr>
        <w:t>-</w:t>
      </w:r>
      <w:r w:rsidR="00E21241" w:rsidRPr="00E21241">
        <w:rPr>
          <w:rFonts w:asciiTheme="majorHAnsi" w:hAnsiTheme="majorHAnsi"/>
          <w:color w:val="EE0000"/>
        </w:rPr>
        <w:t xml:space="preserve">C1 </w:t>
      </w:r>
      <w:r w:rsidR="003A0106" w:rsidRPr="007F3672">
        <w:rPr>
          <w:rFonts w:asciiTheme="majorHAnsi" w:hAnsiTheme="majorHAnsi"/>
        </w:rPr>
        <w:t>wg klasyfikacji CEFR).</w:t>
      </w:r>
      <w:r w:rsidR="00DA1C89" w:rsidRPr="007F3672">
        <w:rPr>
          <w:rFonts w:asciiTheme="majorHAnsi" w:hAnsiTheme="majorHAnsi"/>
        </w:rPr>
        <w:t xml:space="preserve"> </w:t>
      </w:r>
    </w:p>
    <w:p w14:paraId="3DF15270" w14:textId="3490E65C" w:rsidR="0055542C" w:rsidRPr="007F3672" w:rsidRDefault="009B1833" w:rsidP="003A0106">
      <w:pPr>
        <w:spacing w:line="360" w:lineRule="auto"/>
        <w:jc w:val="both"/>
        <w:rPr>
          <w:rFonts w:asciiTheme="majorHAnsi" w:hAnsiTheme="majorHAnsi"/>
        </w:rPr>
      </w:pPr>
      <w:r w:rsidRPr="007F3672">
        <w:rPr>
          <w:rFonts w:asciiTheme="majorHAnsi" w:hAnsiTheme="majorHAnsi"/>
        </w:rPr>
        <w:t xml:space="preserve">Zajęcia trwały przez </w:t>
      </w:r>
      <w:r w:rsidR="00E21241" w:rsidRPr="00E21241">
        <w:rPr>
          <w:rFonts w:asciiTheme="majorHAnsi" w:hAnsiTheme="majorHAnsi"/>
          <w:color w:val="EE0000"/>
        </w:rPr>
        <w:t>trzy/</w:t>
      </w:r>
      <w:r w:rsidRPr="00E21241">
        <w:rPr>
          <w:rFonts w:asciiTheme="majorHAnsi" w:hAnsiTheme="majorHAnsi"/>
          <w:color w:val="EE0000"/>
        </w:rPr>
        <w:t>cztery semestry</w:t>
      </w:r>
      <w:r w:rsidRPr="007F3672">
        <w:rPr>
          <w:rFonts w:asciiTheme="majorHAnsi" w:hAnsiTheme="majorHAnsi"/>
        </w:rPr>
        <w:t xml:space="preserve"> i zakończyły </w:t>
      </w:r>
      <w:r w:rsidRPr="005E5560">
        <w:rPr>
          <w:rFonts w:asciiTheme="majorHAnsi" w:hAnsiTheme="majorHAnsi"/>
        </w:rPr>
        <w:t xml:space="preserve">się </w:t>
      </w:r>
      <w:r w:rsidR="002144EE" w:rsidRPr="005E5560">
        <w:rPr>
          <w:rFonts w:asciiTheme="majorHAnsi" w:hAnsiTheme="majorHAnsi"/>
        </w:rPr>
        <w:t>egzaminem</w:t>
      </w:r>
      <w:r w:rsidR="005E5560" w:rsidRPr="005E5560">
        <w:rPr>
          <w:rFonts w:asciiTheme="majorHAnsi" w:hAnsiTheme="majorHAnsi"/>
        </w:rPr>
        <w:t xml:space="preserve"> </w:t>
      </w:r>
      <w:r w:rsidRPr="005E5560">
        <w:rPr>
          <w:rFonts w:asciiTheme="majorHAnsi" w:hAnsiTheme="majorHAnsi"/>
        </w:rPr>
        <w:t xml:space="preserve">w </w:t>
      </w:r>
      <w:r w:rsidRPr="007F3672">
        <w:rPr>
          <w:rFonts w:asciiTheme="majorHAnsi" w:hAnsiTheme="majorHAnsi"/>
        </w:rPr>
        <w:t xml:space="preserve">semestrze zimowym </w:t>
      </w:r>
      <w:r w:rsidR="00354D91" w:rsidRPr="007F3672">
        <w:rPr>
          <w:rFonts w:asciiTheme="majorHAnsi" w:hAnsiTheme="majorHAnsi"/>
        </w:rPr>
        <w:t>w roku akademickim 20</w:t>
      </w:r>
      <w:r w:rsidR="00DA3648" w:rsidRPr="007F3672">
        <w:rPr>
          <w:rFonts w:asciiTheme="majorHAnsi" w:hAnsiTheme="majorHAnsi"/>
        </w:rPr>
        <w:t>…</w:t>
      </w:r>
      <w:r w:rsidR="00354D91" w:rsidRPr="007F3672">
        <w:rPr>
          <w:rFonts w:asciiTheme="majorHAnsi" w:hAnsiTheme="majorHAnsi"/>
        </w:rPr>
        <w:t>/20</w:t>
      </w:r>
      <w:r w:rsidR="00DA3648" w:rsidRPr="007F3672">
        <w:rPr>
          <w:rFonts w:asciiTheme="majorHAnsi" w:hAnsiTheme="majorHAnsi"/>
        </w:rPr>
        <w:t>..</w:t>
      </w:r>
      <w:r w:rsidR="002B7F00" w:rsidRPr="007F3672">
        <w:rPr>
          <w:rFonts w:asciiTheme="majorHAnsi" w:hAnsiTheme="majorHAnsi"/>
        </w:rPr>
        <w:t>.</w:t>
      </w:r>
      <w:r w:rsidR="005E5560">
        <w:rPr>
          <w:rFonts w:asciiTheme="majorHAnsi" w:hAnsiTheme="majorHAnsi"/>
        </w:rPr>
        <w:t xml:space="preserve"> .</w:t>
      </w:r>
    </w:p>
    <w:p w14:paraId="50FE6B1F" w14:textId="27D1CC8A" w:rsidR="0055542C" w:rsidRPr="007F3672" w:rsidRDefault="002162A9" w:rsidP="003A0106">
      <w:pPr>
        <w:spacing w:line="360" w:lineRule="auto"/>
        <w:jc w:val="both"/>
        <w:rPr>
          <w:rFonts w:asciiTheme="majorHAnsi" w:hAnsiTheme="majorHAnsi"/>
        </w:rPr>
      </w:pPr>
      <w:r w:rsidRPr="007F3672">
        <w:rPr>
          <w:rFonts w:asciiTheme="majorHAnsi" w:hAnsiTheme="majorHAnsi"/>
        </w:rPr>
        <w:t xml:space="preserve">Pani/Pan Nazwisko </w:t>
      </w:r>
      <w:r w:rsidR="002667A2" w:rsidRPr="007F3672">
        <w:rPr>
          <w:rFonts w:asciiTheme="majorHAnsi" w:hAnsiTheme="majorHAnsi"/>
        </w:rPr>
        <w:t xml:space="preserve">uzyskał(a) końcową ocenę: </w:t>
      </w:r>
      <w:r w:rsidR="002667A2" w:rsidRPr="005E5560">
        <w:rPr>
          <w:rFonts w:asciiTheme="majorHAnsi" w:hAnsiTheme="majorHAnsi"/>
          <w:color w:val="EE0000"/>
        </w:rPr>
        <w:t>dobry (4.0)</w:t>
      </w:r>
    </w:p>
    <w:p w14:paraId="4B605F73" w14:textId="49E465E1" w:rsidR="0055542C" w:rsidRDefault="0055542C" w:rsidP="0055542C">
      <w:pPr>
        <w:spacing w:line="360" w:lineRule="auto"/>
        <w:jc w:val="both"/>
        <w:rPr>
          <w:rFonts w:asciiTheme="majorHAnsi" w:hAnsiTheme="majorHAnsi"/>
        </w:rPr>
      </w:pPr>
    </w:p>
    <w:p w14:paraId="5A254E44" w14:textId="64386543" w:rsidR="00317E37" w:rsidRDefault="00317E37" w:rsidP="0055542C">
      <w:pPr>
        <w:spacing w:line="360" w:lineRule="auto"/>
        <w:jc w:val="both"/>
        <w:rPr>
          <w:rFonts w:asciiTheme="majorHAnsi" w:hAnsiTheme="majorHAnsi"/>
        </w:rPr>
      </w:pPr>
    </w:p>
    <w:p w14:paraId="62919E05" w14:textId="6B4B3271" w:rsidR="00317E37" w:rsidRPr="00317E37" w:rsidRDefault="00317E37" w:rsidP="0055542C">
      <w:pPr>
        <w:spacing w:line="360" w:lineRule="auto"/>
        <w:jc w:val="both"/>
        <w:rPr>
          <w:rFonts w:asciiTheme="majorHAnsi" w:hAnsiTheme="majorHAnsi"/>
          <w:i/>
          <w:iCs/>
        </w:rPr>
      </w:pPr>
      <w:r>
        <w:rPr>
          <w:rFonts w:asciiTheme="majorHAnsi" w:hAnsiTheme="majorHAnsi"/>
          <w:i/>
          <w:iCs/>
        </w:rPr>
        <w:t>[podpis]</w:t>
      </w:r>
    </w:p>
    <w:p w14:paraId="4B3A9ACA" w14:textId="3592F91E" w:rsidR="0055542C" w:rsidRPr="007F3672" w:rsidRDefault="003A0106" w:rsidP="0055542C">
      <w:pPr>
        <w:spacing w:line="360" w:lineRule="auto"/>
        <w:jc w:val="both"/>
        <w:rPr>
          <w:rFonts w:asciiTheme="majorHAnsi" w:hAnsiTheme="majorHAnsi"/>
        </w:rPr>
      </w:pPr>
      <w:r w:rsidRPr="007F3672">
        <w:rPr>
          <w:rFonts w:asciiTheme="majorHAnsi" w:hAnsiTheme="majorHAnsi"/>
        </w:rPr>
        <w:t xml:space="preserve">mgr </w:t>
      </w:r>
      <w:r w:rsidR="00C87FA9" w:rsidRPr="007F3672">
        <w:rPr>
          <w:rFonts w:asciiTheme="majorHAnsi" w:hAnsiTheme="majorHAnsi"/>
        </w:rPr>
        <w:t>Imię Nazwisko</w:t>
      </w:r>
    </w:p>
    <w:p w14:paraId="3723CA9C" w14:textId="767472B1" w:rsidR="003A0106" w:rsidRPr="007F3672" w:rsidRDefault="003A0106" w:rsidP="0055542C">
      <w:pPr>
        <w:spacing w:line="360" w:lineRule="auto"/>
        <w:jc w:val="both"/>
        <w:rPr>
          <w:rFonts w:asciiTheme="majorHAnsi" w:hAnsiTheme="majorHAnsi"/>
        </w:rPr>
      </w:pPr>
      <w:r w:rsidRPr="007F3672">
        <w:rPr>
          <w:rFonts w:asciiTheme="majorHAnsi" w:hAnsiTheme="majorHAnsi"/>
        </w:rPr>
        <w:t>Wykładowca, SPNJO</w:t>
      </w:r>
    </w:p>
    <w:p w14:paraId="22511352" w14:textId="77777777" w:rsidR="00FA2EA1" w:rsidRPr="007F3672" w:rsidRDefault="00FA2EA1" w:rsidP="00361B36">
      <w:pPr>
        <w:jc w:val="both"/>
        <w:rPr>
          <w:rFonts w:asciiTheme="majorHAnsi" w:hAnsiTheme="majorHAnsi"/>
        </w:rPr>
      </w:pPr>
    </w:p>
    <w:sectPr w:rsidR="00FA2EA1" w:rsidRPr="007F3672" w:rsidSect="00361B36">
      <w:headerReference w:type="default" r:id="rId7"/>
      <w:footerReference w:type="default" r:id="rId8"/>
      <w:pgSz w:w="11906" w:h="16838"/>
      <w:pgMar w:top="2552" w:right="2438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1DD3EF" w14:textId="77777777" w:rsidR="00B74B9E" w:rsidRDefault="00B74B9E" w:rsidP="00FA2EA1">
      <w:r>
        <w:separator/>
      </w:r>
    </w:p>
  </w:endnote>
  <w:endnote w:type="continuationSeparator" w:id="0">
    <w:p w14:paraId="5C278292" w14:textId="77777777" w:rsidR="00B74B9E" w:rsidRDefault="00B74B9E" w:rsidP="00FA2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D164A" w14:textId="77777777" w:rsidR="00361B36" w:rsidRDefault="00F1062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A715AD7" wp14:editId="09B6AC59">
              <wp:simplePos x="0" y="0"/>
              <wp:positionH relativeFrom="column">
                <wp:posOffset>5076825</wp:posOffset>
              </wp:positionH>
              <wp:positionV relativeFrom="paragraph">
                <wp:posOffset>-739140</wp:posOffset>
              </wp:positionV>
              <wp:extent cx="1714500" cy="25146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251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FE7553" w14:textId="77777777" w:rsidR="00327E42" w:rsidRPr="003543FB" w:rsidRDefault="00327E42" w:rsidP="00327E42">
                          <w:pPr>
                            <w:rPr>
                              <w:rFonts w:ascii="Calibri" w:hAnsi="Calibri"/>
                              <w:b/>
                              <w:color w:val="006600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006600"/>
                              <w:sz w:val="17"/>
                              <w:szCs w:val="17"/>
                            </w:rPr>
                            <w:t>Studium Praktycznej Nauki Języków Obcych</w:t>
                          </w:r>
                        </w:p>
                        <w:p w14:paraId="1FE7C453" w14:textId="77777777" w:rsidR="00327E42" w:rsidRDefault="00327E42" w:rsidP="00327E42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 xml:space="preserve">al. Niepodległości 10, </w:t>
                          </w:r>
                          <w: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 xml:space="preserve"> </w:t>
                          </w:r>
                        </w:p>
                        <w:p w14:paraId="19636F75" w14:textId="77777777" w:rsidR="00327E42" w:rsidRPr="007F0E64" w:rsidRDefault="00327E42" w:rsidP="00327E42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61-875 Poznań</w:t>
                          </w:r>
                        </w:p>
                        <w:p w14:paraId="16B7A40A" w14:textId="77777777" w:rsidR="00327E42" w:rsidRPr="00327E42" w:rsidRDefault="00327E42" w:rsidP="00327E42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327E42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tel. + 48 61 854 35 51</w:t>
                          </w:r>
                        </w:p>
                        <w:p w14:paraId="1E1CC084" w14:textId="77777777" w:rsidR="00327E42" w:rsidRPr="00327E42" w:rsidRDefault="00327E42" w:rsidP="00327E42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</w:p>
                        <w:p w14:paraId="50125A39" w14:textId="77777777" w:rsidR="00327E42" w:rsidRPr="00327E42" w:rsidRDefault="00327E42" w:rsidP="00327E42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327E42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spnjo@ue.poznan.pl</w:t>
                          </w:r>
                        </w:p>
                        <w:p w14:paraId="6B1C277A" w14:textId="77777777" w:rsidR="00327E42" w:rsidRPr="000205EE" w:rsidRDefault="00327E42" w:rsidP="00327E42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  <w:lang w:val="en-US"/>
                            </w:rPr>
                          </w:pPr>
                          <w:r w:rsidRPr="000205EE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  <w:lang w:val="en-US"/>
                            </w:rPr>
                            <w:t>www.ue.poznan.pl</w:t>
                          </w:r>
                        </w:p>
                        <w:p w14:paraId="32236D4E" w14:textId="77777777" w:rsidR="00FA2EA1" w:rsidRPr="007F0E64" w:rsidRDefault="00FA2EA1" w:rsidP="003543FB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715AD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9.75pt;margin-top:-58.2pt;width:135pt;height:19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" filled="f" stroked="f">
              <v:textbox>
                <w:txbxContent>
                  <w:p w14:paraId="3FFE7553" w14:textId="77777777" w:rsidR="00327E42" w:rsidRPr="003543FB" w:rsidRDefault="00327E42" w:rsidP="00327E42">
                    <w:pPr>
                      <w:rPr>
                        <w:rFonts w:ascii="Calibri" w:hAnsi="Calibri"/>
                        <w:b/>
                        <w:color w:val="006600"/>
                        <w:sz w:val="17"/>
                        <w:szCs w:val="17"/>
                      </w:rPr>
                    </w:pPr>
                    <w:r>
                      <w:rPr>
                        <w:rFonts w:ascii="Calibri" w:hAnsi="Calibri"/>
                        <w:b/>
                        <w:color w:val="006600"/>
                        <w:sz w:val="17"/>
                        <w:szCs w:val="17"/>
                      </w:rPr>
                      <w:t>Studium Praktycznej Nauki Języków Obcych</w:t>
                    </w:r>
                  </w:p>
                  <w:p w14:paraId="1FE7C453" w14:textId="77777777" w:rsidR="00327E42" w:rsidRDefault="00327E42" w:rsidP="00327E42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 xml:space="preserve">al. Niepodległości 10, </w:t>
                    </w:r>
                    <w: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 xml:space="preserve"> </w:t>
                    </w:r>
                  </w:p>
                  <w:p w14:paraId="19636F75" w14:textId="77777777" w:rsidR="00327E42" w:rsidRPr="007F0E64" w:rsidRDefault="00327E42" w:rsidP="00327E42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61-875 Poznań</w:t>
                    </w:r>
                  </w:p>
                  <w:p w14:paraId="16B7A40A" w14:textId="77777777" w:rsidR="00327E42" w:rsidRPr="00327E42" w:rsidRDefault="00327E42" w:rsidP="00327E42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327E42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tel. + 48 61 854 35 51</w:t>
                    </w:r>
                  </w:p>
                  <w:p w14:paraId="1E1CC084" w14:textId="77777777" w:rsidR="00327E42" w:rsidRPr="00327E42" w:rsidRDefault="00327E42" w:rsidP="00327E42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</w:p>
                  <w:p w14:paraId="50125A39" w14:textId="77777777" w:rsidR="00327E42" w:rsidRPr="00327E42" w:rsidRDefault="00327E42" w:rsidP="00327E42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327E42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spnjo@ue.poznan.pl</w:t>
                    </w:r>
                  </w:p>
                  <w:p w14:paraId="6B1C277A" w14:textId="77777777" w:rsidR="00327E42" w:rsidRPr="000205EE" w:rsidRDefault="00327E42" w:rsidP="00327E42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  <w:lang w:val="en-US"/>
                      </w:rPr>
                    </w:pPr>
                    <w:r w:rsidRPr="000205EE">
                      <w:rPr>
                        <w:rFonts w:ascii="Calibri" w:hAnsi="Calibri"/>
                        <w:color w:val="006600"/>
                        <w:sz w:val="17"/>
                        <w:szCs w:val="17"/>
                        <w:lang w:val="en-US"/>
                      </w:rPr>
                      <w:t>www.ue.poznan.pl</w:t>
                    </w:r>
                  </w:p>
                  <w:p w14:paraId="32236D4E" w14:textId="77777777" w:rsidR="00FA2EA1" w:rsidRPr="007F0E64" w:rsidRDefault="00FA2EA1" w:rsidP="003543FB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E1FF6D" w14:textId="77777777" w:rsidR="00B74B9E" w:rsidRDefault="00B74B9E" w:rsidP="00FA2EA1">
      <w:r>
        <w:separator/>
      </w:r>
    </w:p>
  </w:footnote>
  <w:footnote w:type="continuationSeparator" w:id="0">
    <w:p w14:paraId="7D6E83F8" w14:textId="77777777" w:rsidR="00B74B9E" w:rsidRDefault="00B74B9E" w:rsidP="00FA2E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AF2D1" w14:textId="77777777" w:rsidR="00FA2EA1" w:rsidRDefault="00980B93" w:rsidP="00FA2EA1">
    <w:r>
      <w:rPr>
        <w:noProof/>
      </w:rPr>
      <w:drawing>
        <wp:anchor distT="0" distB="0" distL="114300" distR="114300" simplePos="0" relativeHeight="251657216" behindDoc="1" locked="0" layoutInCell="1" allowOverlap="1" wp14:anchorId="29DAA3D9" wp14:editId="43CC94B2">
          <wp:simplePos x="0" y="0"/>
          <wp:positionH relativeFrom="column">
            <wp:posOffset>-729615</wp:posOffset>
          </wp:positionH>
          <wp:positionV relativeFrom="paragraph">
            <wp:posOffset>-173990</wp:posOffset>
          </wp:positionV>
          <wp:extent cx="7562850" cy="952500"/>
          <wp:effectExtent l="19050" t="0" r="0" b="0"/>
          <wp:wrapNone/>
          <wp:docPr id="3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5B2328A" w14:textId="77777777" w:rsidR="00FA2EA1" w:rsidRDefault="00FA2EA1">
    <w:pPr>
      <w:pStyle w:val="Header"/>
    </w:pPr>
  </w:p>
  <w:p w14:paraId="4049A037" w14:textId="77777777" w:rsidR="00FA2EA1" w:rsidRDefault="00FA2EA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5ACB"/>
    <w:rsid w:val="000018A1"/>
    <w:rsid w:val="00022341"/>
    <w:rsid w:val="000229A4"/>
    <w:rsid w:val="00032E9E"/>
    <w:rsid w:val="000368CD"/>
    <w:rsid w:val="00041E1A"/>
    <w:rsid w:val="0005431D"/>
    <w:rsid w:val="0006322B"/>
    <w:rsid w:val="00075EC7"/>
    <w:rsid w:val="0008122C"/>
    <w:rsid w:val="00085BDC"/>
    <w:rsid w:val="00085F2A"/>
    <w:rsid w:val="0009272D"/>
    <w:rsid w:val="00095671"/>
    <w:rsid w:val="00096F82"/>
    <w:rsid w:val="00097088"/>
    <w:rsid w:val="000A0A14"/>
    <w:rsid w:val="000A5AC0"/>
    <w:rsid w:val="000B503E"/>
    <w:rsid w:val="000E05E6"/>
    <w:rsid w:val="000F48AF"/>
    <w:rsid w:val="00104132"/>
    <w:rsid w:val="00110A73"/>
    <w:rsid w:val="00112DD7"/>
    <w:rsid w:val="00116C68"/>
    <w:rsid w:val="001354EF"/>
    <w:rsid w:val="00165C24"/>
    <w:rsid w:val="00173D08"/>
    <w:rsid w:val="00173F29"/>
    <w:rsid w:val="001750A3"/>
    <w:rsid w:val="0018057D"/>
    <w:rsid w:val="001B0504"/>
    <w:rsid w:val="001C0105"/>
    <w:rsid w:val="001C6E35"/>
    <w:rsid w:val="001D4020"/>
    <w:rsid w:val="001D72BA"/>
    <w:rsid w:val="001F3544"/>
    <w:rsid w:val="002031B4"/>
    <w:rsid w:val="00203FEF"/>
    <w:rsid w:val="0020619D"/>
    <w:rsid w:val="002067B6"/>
    <w:rsid w:val="002144EE"/>
    <w:rsid w:val="002162A9"/>
    <w:rsid w:val="00231F04"/>
    <w:rsid w:val="00257950"/>
    <w:rsid w:val="0026639F"/>
    <w:rsid w:val="002667A2"/>
    <w:rsid w:val="00275ACB"/>
    <w:rsid w:val="0028488D"/>
    <w:rsid w:val="002868CC"/>
    <w:rsid w:val="002A1426"/>
    <w:rsid w:val="002B0CD7"/>
    <w:rsid w:val="002B2F17"/>
    <w:rsid w:val="002B7F00"/>
    <w:rsid w:val="002C48C9"/>
    <w:rsid w:val="002E512B"/>
    <w:rsid w:val="002F041A"/>
    <w:rsid w:val="00300392"/>
    <w:rsid w:val="0030103C"/>
    <w:rsid w:val="00317E37"/>
    <w:rsid w:val="003229AD"/>
    <w:rsid w:val="00327E42"/>
    <w:rsid w:val="00344AC8"/>
    <w:rsid w:val="0034605C"/>
    <w:rsid w:val="00350F1D"/>
    <w:rsid w:val="003543FB"/>
    <w:rsid w:val="00354D91"/>
    <w:rsid w:val="00361B36"/>
    <w:rsid w:val="00372639"/>
    <w:rsid w:val="00373FE2"/>
    <w:rsid w:val="003769EC"/>
    <w:rsid w:val="00376BEC"/>
    <w:rsid w:val="00387F7C"/>
    <w:rsid w:val="003A0106"/>
    <w:rsid w:val="003B60B0"/>
    <w:rsid w:val="003C2DB5"/>
    <w:rsid w:val="003F073E"/>
    <w:rsid w:val="003F2C19"/>
    <w:rsid w:val="003F626D"/>
    <w:rsid w:val="004007EF"/>
    <w:rsid w:val="0041737F"/>
    <w:rsid w:val="00424733"/>
    <w:rsid w:val="004303E8"/>
    <w:rsid w:val="0043500E"/>
    <w:rsid w:val="00435A04"/>
    <w:rsid w:val="004370B3"/>
    <w:rsid w:val="00447BB9"/>
    <w:rsid w:val="00451960"/>
    <w:rsid w:val="00483207"/>
    <w:rsid w:val="004A3ACF"/>
    <w:rsid w:val="004B68E2"/>
    <w:rsid w:val="004B71F1"/>
    <w:rsid w:val="00501341"/>
    <w:rsid w:val="00512C8B"/>
    <w:rsid w:val="00516898"/>
    <w:rsid w:val="00544A93"/>
    <w:rsid w:val="0055542C"/>
    <w:rsid w:val="0056468D"/>
    <w:rsid w:val="005B49E8"/>
    <w:rsid w:val="005C11BB"/>
    <w:rsid w:val="005D1B84"/>
    <w:rsid w:val="005E5560"/>
    <w:rsid w:val="005F7DBC"/>
    <w:rsid w:val="00602022"/>
    <w:rsid w:val="00616B00"/>
    <w:rsid w:val="00623C99"/>
    <w:rsid w:val="006449D4"/>
    <w:rsid w:val="0065018F"/>
    <w:rsid w:val="00651663"/>
    <w:rsid w:val="00652B76"/>
    <w:rsid w:val="00654B2F"/>
    <w:rsid w:val="00660990"/>
    <w:rsid w:val="00661E6E"/>
    <w:rsid w:val="00666721"/>
    <w:rsid w:val="00677539"/>
    <w:rsid w:val="00681EB5"/>
    <w:rsid w:val="00695BCC"/>
    <w:rsid w:val="006A008C"/>
    <w:rsid w:val="006B4BBC"/>
    <w:rsid w:val="006C63B0"/>
    <w:rsid w:val="006D0138"/>
    <w:rsid w:val="006D7425"/>
    <w:rsid w:val="006E1DEF"/>
    <w:rsid w:val="006E4AEA"/>
    <w:rsid w:val="006E6853"/>
    <w:rsid w:val="006E6A51"/>
    <w:rsid w:val="006F37A1"/>
    <w:rsid w:val="00723E82"/>
    <w:rsid w:val="00726280"/>
    <w:rsid w:val="00736AB1"/>
    <w:rsid w:val="007420D9"/>
    <w:rsid w:val="00771B18"/>
    <w:rsid w:val="00772343"/>
    <w:rsid w:val="007747AB"/>
    <w:rsid w:val="00774F72"/>
    <w:rsid w:val="007761B1"/>
    <w:rsid w:val="00791C43"/>
    <w:rsid w:val="00793EAF"/>
    <w:rsid w:val="00794466"/>
    <w:rsid w:val="007B4066"/>
    <w:rsid w:val="007B7288"/>
    <w:rsid w:val="007C0483"/>
    <w:rsid w:val="007C5CB6"/>
    <w:rsid w:val="007E6D55"/>
    <w:rsid w:val="007F0D95"/>
    <w:rsid w:val="007F0E64"/>
    <w:rsid w:val="007F2073"/>
    <w:rsid w:val="007F3672"/>
    <w:rsid w:val="00800C2F"/>
    <w:rsid w:val="008244F4"/>
    <w:rsid w:val="00826034"/>
    <w:rsid w:val="00840F91"/>
    <w:rsid w:val="0084161C"/>
    <w:rsid w:val="00852093"/>
    <w:rsid w:val="00857052"/>
    <w:rsid w:val="00857596"/>
    <w:rsid w:val="00863A7F"/>
    <w:rsid w:val="00866B79"/>
    <w:rsid w:val="008701B9"/>
    <w:rsid w:val="00870B10"/>
    <w:rsid w:val="00884101"/>
    <w:rsid w:val="008939EF"/>
    <w:rsid w:val="00893E9A"/>
    <w:rsid w:val="008A45E2"/>
    <w:rsid w:val="008B7CD3"/>
    <w:rsid w:val="008C66C0"/>
    <w:rsid w:val="008C6AD6"/>
    <w:rsid w:val="008E4A36"/>
    <w:rsid w:val="008E763E"/>
    <w:rsid w:val="00904A0A"/>
    <w:rsid w:val="00910BE4"/>
    <w:rsid w:val="009131D8"/>
    <w:rsid w:val="009353F6"/>
    <w:rsid w:val="00936489"/>
    <w:rsid w:val="0095042D"/>
    <w:rsid w:val="009566B5"/>
    <w:rsid w:val="009603CC"/>
    <w:rsid w:val="00961080"/>
    <w:rsid w:val="009668A2"/>
    <w:rsid w:val="00974949"/>
    <w:rsid w:val="00980B93"/>
    <w:rsid w:val="009830F2"/>
    <w:rsid w:val="009939B2"/>
    <w:rsid w:val="00995738"/>
    <w:rsid w:val="009A7C58"/>
    <w:rsid w:val="009B1833"/>
    <w:rsid w:val="009C3AC3"/>
    <w:rsid w:val="009D3464"/>
    <w:rsid w:val="00A11733"/>
    <w:rsid w:val="00A1263C"/>
    <w:rsid w:val="00A3379C"/>
    <w:rsid w:val="00A5661D"/>
    <w:rsid w:val="00A67D09"/>
    <w:rsid w:val="00A86816"/>
    <w:rsid w:val="00A876B5"/>
    <w:rsid w:val="00A938F7"/>
    <w:rsid w:val="00A94ACE"/>
    <w:rsid w:val="00AA2A66"/>
    <w:rsid w:val="00AA2CDD"/>
    <w:rsid w:val="00AB64CB"/>
    <w:rsid w:val="00AC1C77"/>
    <w:rsid w:val="00AC36D8"/>
    <w:rsid w:val="00AD7347"/>
    <w:rsid w:val="00AE0AEF"/>
    <w:rsid w:val="00AE1EEF"/>
    <w:rsid w:val="00AE4386"/>
    <w:rsid w:val="00B16238"/>
    <w:rsid w:val="00B40596"/>
    <w:rsid w:val="00B40C71"/>
    <w:rsid w:val="00B44128"/>
    <w:rsid w:val="00B51ED2"/>
    <w:rsid w:val="00B62910"/>
    <w:rsid w:val="00B63B63"/>
    <w:rsid w:val="00B64B78"/>
    <w:rsid w:val="00B66682"/>
    <w:rsid w:val="00B713F0"/>
    <w:rsid w:val="00B74B9E"/>
    <w:rsid w:val="00B93215"/>
    <w:rsid w:val="00B96E8A"/>
    <w:rsid w:val="00B96F90"/>
    <w:rsid w:val="00BA5509"/>
    <w:rsid w:val="00BA55DA"/>
    <w:rsid w:val="00BC209C"/>
    <w:rsid w:val="00BD4B59"/>
    <w:rsid w:val="00BE279B"/>
    <w:rsid w:val="00BE531A"/>
    <w:rsid w:val="00C13097"/>
    <w:rsid w:val="00C37395"/>
    <w:rsid w:val="00C62C71"/>
    <w:rsid w:val="00C66416"/>
    <w:rsid w:val="00C87160"/>
    <w:rsid w:val="00C87FA9"/>
    <w:rsid w:val="00CC47E1"/>
    <w:rsid w:val="00CD036E"/>
    <w:rsid w:val="00CD0874"/>
    <w:rsid w:val="00CF4975"/>
    <w:rsid w:val="00D03D16"/>
    <w:rsid w:val="00D36F91"/>
    <w:rsid w:val="00D85265"/>
    <w:rsid w:val="00D8724E"/>
    <w:rsid w:val="00DA1C89"/>
    <w:rsid w:val="00DA3648"/>
    <w:rsid w:val="00DB1DDC"/>
    <w:rsid w:val="00DB6DC4"/>
    <w:rsid w:val="00DD3957"/>
    <w:rsid w:val="00DE6623"/>
    <w:rsid w:val="00E06758"/>
    <w:rsid w:val="00E21241"/>
    <w:rsid w:val="00E33356"/>
    <w:rsid w:val="00E57B2D"/>
    <w:rsid w:val="00E61427"/>
    <w:rsid w:val="00E62F1B"/>
    <w:rsid w:val="00E7338A"/>
    <w:rsid w:val="00E7748C"/>
    <w:rsid w:val="00E81DCA"/>
    <w:rsid w:val="00E8280B"/>
    <w:rsid w:val="00E928A0"/>
    <w:rsid w:val="00E93706"/>
    <w:rsid w:val="00EB543D"/>
    <w:rsid w:val="00EB66C9"/>
    <w:rsid w:val="00EC33BD"/>
    <w:rsid w:val="00ED459A"/>
    <w:rsid w:val="00ED77FC"/>
    <w:rsid w:val="00EE4F85"/>
    <w:rsid w:val="00EE676D"/>
    <w:rsid w:val="00F02504"/>
    <w:rsid w:val="00F1062E"/>
    <w:rsid w:val="00F140D6"/>
    <w:rsid w:val="00F41C28"/>
    <w:rsid w:val="00F440A6"/>
    <w:rsid w:val="00F64DD8"/>
    <w:rsid w:val="00F66D50"/>
    <w:rsid w:val="00F709AF"/>
    <w:rsid w:val="00F87F07"/>
    <w:rsid w:val="00F94B80"/>
    <w:rsid w:val="00FA2EA1"/>
    <w:rsid w:val="00FE09FD"/>
    <w:rsid w:val="00FE31F6"/>
    <w:rsid w:val="00FE3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705AB58B"/>
  <w15:docId w15:val="{A17F0072-DA90-477F-B6A4-2D0F87D83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E4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5542C"/>
    <w:pPr>
      <w:keepNext/>
      <w:jc w:val="center"/>
      <w:outlineLvl w:val="0"/>
    </w:pPr>
    <w:rPr>
      <w:b/>
      <w:bCs/>
      <w:spacing w:val="20"/>
      <w:sz w:val="28"/>
      <w:u w:val="wavyDoub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7C5CB6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FA2EA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FA2EA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A2EA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FA2EA1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2EA1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A2EA1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55542C"/>
    <w:rPr>
      <w:b/>
      <w:bCs/>
      <w:spacing w:val="20"/>
      <w:sz w:val="28"/>
      <w:szCs w:val="24"/>
      <w:u w:val="wavyDouble"/>
    </w:rPr>
  </w:style>
  <w:style w:type="paragraph" w:styleId="BodyText">
    <w:name w:val="Body Text"/>
    <w:basedOn w:val="Normal"/>
    <w:link w:val="BodyTextChar"/>
    <w:semiHidden/>
    <w:unhideWhenUsed/>
    <w:rsid w:val="0055542C"/>
    <w:pPr>
      <w:spacing w:line="360" w:lineRule="auto"/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semiHidden/>
    <w:rsid w:val="0055542C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55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listownik%20ogolny%20wige_naj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D624CAB398CF4B8BC0D2576FD60856" ma:contentTypeVersion="18" ma:contentTypeDescription="Create a new document." ma:contentTypeScope="" ma:versionID="34c5c29b1ab184245455fc8597cfc017">
  <xsd:schema xmlns:xsd="http://www.w3.org/2001/XMLSchema" xmlns:xs="http://www.w3.org/2001/XMLSchema" xmlns:p="http://schemas.microsoft.com/office/2006/metadata/properties" xmlns:ns2="7873d61d-e19c-4777-a441-777fa900a03e" xmlns:ns3="9ad7a52e-7f8a-4d4a-9964-e66f2dc617a8" targetNamespace="http://schemas.microsoft.com/office/2006/metadata/properties" ma:root="true" ma:fieldsID="056c7b9560c5366903041bdc9596a372" ns2:_="" ns3:_="">
    <xsd:import namespace="7873d61d-e19c-4777-a441-777fa900a03e"/>
    <xsd:import namespace="9ad7a52e-7f8a-4d4a-9964-e66f2dc617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73d61d-e19c-4777-a441-777fa900a0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bc06870-7dfc-481d-b659-25884f9f5d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d7a52e-7f8a-4d4a-9964-e66f2dc617a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539cf07-fe57-403e-91ba-385557e08a8d}" ma:internalName="TaxCatchAll" ma:showField="CatchAllData" ma:web="9ad7a52e-7f8a-4d4a-9964-e66f2dc617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d7a52e-7f8a-4d4a-9964-e66f2dc617a8" xsi:nil="true"/>
    <lcf76f155ced4ddcb4097134ff3c332f xmlns="7873d61d-e19c-4777-a441-777fa900a03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924D88F-1B72-47CF-9AEE-C065B5C099A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40956B-8E19-4907-A18D-82696B094B57}"/>
</file>

<file path=customXml/itemProps3.xml><?xml version="1.0" encoding="utf-8"?>
<ds:datastoreItem xmlns:ds="http://schemas.openxmlformats.org/officeDocument/2006/customXml" ds:itemID="{9C4DCB14-91BE-4FF8-89ED-ECE6ED045483}"/>
</file>

<file path=customXml/itemProps4.xml><?xml version="1.0" encoding="utf-8"?>
<ds:datastoreItem xmlns:ds="http://schemas.openxmlformats.org/officeDocument/2006/customXml" ds:itemID="{77748FED-0CE9-46FD-8023-7235A86B5C2D}"/>
</file>

<file path=docProps/app.xml><?xml version="1.0" encoding="utf-8"?>
<Properties xmlns="http://schemas.openxmlformats.org/officeDocument/2006/extended-properties" xmlns:vt="http://schemas.openxmlformats.org/officeDocument/2006/docPropsVTypes">
  <Template>C:\Users\user\AppData\Local\Temp\listownik ogolny wige_naj.dotx</Template>
  <TotalTime>12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UEP</Company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Monika Kotkowska</cp:lastModifiedBy>
  <cp:revision>7</cp:revision>
  <cp:lastPrinted>2021-05-31T19:34:00Z</cp:lastPrinted>
  <dcterms:created xsi:type="dcterms:W3CDTF">2026-03-02T06:48:00Z</dcterms:created>
  <dcterms:modified xsi:type="dcterms:W3CDTF">2026-03-02T07:09:00Z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0x01010023D624CAB398CF4B8BC0D2576FD60856</vt:lpwstr>
  </property>
</Properties>
</file>