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9A6F" w14:textId="12FB6E20" w:rsidR="00DD6B6B" w:rsidRPr="00601AFA" w:rsidRDefault="00D12065" w:rsidP="001D5633">
      <w:pPr>
        <w:spacing w:after="200" w:line="276" w:lineRule="auto"/>
        <w:ind w:right="283"/>
        <w:rPr>
          <w:rFonts w:ascii="Calibri" w:hAnsi="Calibri" w:cs="Calibri"/>
          <w:b/>
          <w:bCs/>
          <w:szCs w:val="24"/>
          <w:lang w:eastAsia="en-US"/>
        </w:rPr>
      </w:pPr>
      <w:bookmarkStart w:id="0" w:name="_Hlk23965717"/>
      <w:r w:rsidRPr="00601AFA">
        <w:rPr>
          <w:rFonts w:ascii="Calibri" w:hAnsi="Calibri" w:cs="Calibri"/>
          <w:b/>
          <w:bCs/>
          <w:szCs w:val="24"/>
          <w:lang w:eastAsia="en-US"/>
        </w:rPr>
        <w:t>Z</w:t>
      </w:r>
      <w:r w:rsidR="00DD6B6B" w:rsidRPr="00601AFA">
        <w:rPr>
          <w:rFonts w:ascii="Calibri" w:hAnsi="Calibri" w:cs="Calibri"/>
          <w:b/>
          <w:bCs/>
          <w:szCs w:val="24"/>
          <w:lang w:eastAsia="en-US"/>
        </w:rPr>
        <w:t xml:space="preserve">ałącznik nr 1 do Regulaminu </w:t>
      </w:r>
    </w:p>
    <w:p w14:paraId="1DD36F84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5369D09A" w14:textId="77777777" w:rsidR="000E793C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Imię i nazwisko</w:t>
      </w:r>
      <w:r w:rsidR="000E793C" w:rsidRPr="00601AFA">
        <w:rPr>
          <w:rFonts w:ascii="Calibri" w:hAnsi="Calibri" w:cs="Calibri"/>
          <w:szCs w:val="24"/>
          <w:lang w:eastAsia="en-US"/>
        </w:rPr>
        <w:t xml:space="preserve"> pracownika ubiegającego się </w:t>
      </w:r>
    </w:p>
    <w:p w14:paraId="1D747FE2" w14:textId="77777777" w:rsidR="000E793C" w:rsidRPr="00601AFA" w:rsidRDefault="000E793C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o uczestnictwo w kursie językowym</w:t>
      </w:r>
    </w:p>
    <w:p w14:paraId="195AD613" w14:textId="77777777" w:rsidR="00481CC1" w:rsidRPr="00601AFA" w:rsidRDefault="00481CC1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4CD349A1" w14:textId="77777777" w:rsidR="00481CC1" w:rsidRPr="00601AFA" w:rsidRDefault="00481CC1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60BC7E34" w14:textId="77777777" w:rsidR="00481CC1" w:rsidRPr="00601AFA" w:rsidRDefault="00275770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Instytucja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zatrudniająca</w:t>
      </w:r>
    </w:p>
    <w:p w14:paraId="3A426D21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21615578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2E18A533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Stanowisko </w:t>
      </w:r>
    </w:p>
    <w:p w14:paraId="02866FBF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7A799A2C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261C7523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Jednostka organizacyjna</w:t>
      </w:r>
    </w:p>
    <w:p w14:paraId="2CC68088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563D9974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1434CBE3" w14:textId="77777777" w:rsidR="00DD6B6B" w:rsidRPr="00601AFA" w:rsidRDefault="000E793C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nr </w:t>
      </w:r>
      <w:r w:rsidR="00DD6B6B" w:rsidRPr="00601AFA">
        <w:rPr>
          <w:rFonts w:ascii="Calibri" w:hAnsi="Calibri" w:cs="Calibri"/>
          <w:szCs w:val="24"/>
          <w:lang w:eastAsia="en-US"/>
        </w:rPr>
        <w:t>tel., e-mail</w:t>
      </w:r>
    </w:p>
    <w:p w14:paraId="487E87A6" w14:textId="77777777" w:rsidR="00DD6B6B" w:rsidRPr="00601AFA" w:rsidRDefault="00DD6B6B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3926D062" w14:textId="77777777" w:rsidR="00DD6B6B" w:rsidRPr="00601AFA" w:rsidRDefault="00DD6B6B" w:rsidP="001D5633">
      <w:pPr>
        <w:spacing w:after="200" w:line="276" w:lineRule="auto"/>
        <w:ind w:left="2832" w:right="283" w:firstLine="708"/>
        <w:rPr>
          <w:rFonts w:ascii="Calibri" w:hAnsi="Calibri" w:cs="Calibri"/>
          <w:b/>
          <w:szCs w:val="24"/>
          <w:lang w:eastAsia="en-US"/>
        </w:rPr>
      </w:pPr>
      <w:r w:rsidRPr="00601AFA">
        <w:rPr>
          <w:rFonts w:ascii="Calibri" w:hAnsi="Calibri" w:cs="Calibri"/>
          <w:b/>
          <w:szCs w:val="24"/>
          <w:lang w:eastAsia="en-US"/>
        </w:rPr>
        <w:t xml:space="preserve">Oświadczenie kandydata </w:t>
      </w:r>
    </w:p>
    <w:p w14:paraId="21151AB7" w14:textId="77777777" w:rsidR="00DD6B6B" w:rsidRPr="00601AFA" w:rsidRDefault="00DD6B6B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41AEB386" w14:textId="77777777" w:rsidR="0032599C" w:rsidRPr="00601AFA" w:rsidRDefault="00DD6B6B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Oświadczam, że</w:t>
      </w:r>
      <w:r w:rsidR="0032599C" w:rsidRPr="00601AFA">
        <w:rPr>
          <w:rFonts w:ascii="Calibri" w:hAnsi="Calibri" w:cs="Calibri"/>
          <w:szCs w:val="24"/>
          <w:lang w:eastAsia="en-US"/>
        </w:rPr>
        <w:t>:</w:t>
      </w:r>
    </w:p>
    <w:p w14:paraId="6629FBBC" w14:textId="44C7193B" w:rsidR="0032599C" w:rsidRPr="00601AFA" w:rsidRDefault="00DD6B6B" w:rsidP="001D5633">
      <w:pPr>
        <w:numPr>
          <w:ilvl w:val="0"/>
          <w:numId w:val="46"/>
        </w:numPr>
        <w:ind w:right="283"/>
        <w:jc w:val="both"/>
        <w:rPr>
          <w:rFonts w:ascii="Calibri" w:hAnsi="Calibri" w:cs="Calibri"/>
          <w:b/>
          <w:bCs/>
        </w:rPr>
      </w:pPr>
      <w:r w:rsidRPr="00601AFA">
        <w:rPr>
          <w:rFonts w:ascii="Calibri" w:hAnsi="Calibri" w:cs="Calibri"/>
          <w:szCs w:val="24"/>
          <w:lang w:eastAsia="en-US"/>
        </w:rPr>
        <w:t xml:space="preserve">zapoznałam/zapoznałem się z Regulaminem </w:t>
      </w:r>
      <w:r w:rsidR="00507153" w:rsidRPr="00601AFA">
        <w:rPr>
          <w:rFonts w:ascii="Calibri" w:hAnsi="Calibri" w:cs="Calibri"/>
        </w:rPr>
        <w:t xml:space="preserve">kursu języka angielskiego </w:t>
      </w:r>
      <w:r w:rsidR="00BC65F8" w:rsidRPr="00601AFA">
        <w:rPr>
          <w:rFonts w:ascii="Calibri" w:hAnsi="Calibri" w:cs="Calibri"/>
        </w:rPr>
        <w:t xml:space="preserve">dla pracowników członków sieci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 organizowanego w ramach Projektu „One Region, </w:t>
      </w:r>
      <w:proofErr w:type="spellStart"/>
      <w:r w:rsidR="00BC65F8" w:rsidRPr="00601AFA">
        <w:rPr>
          <w:rFonts w:ascii="Calibri" w:hAnsi="Calibri" w:cs="Calibri"/>
        </w:rPr>
        <w:t>Wide</w:t>
      </w:r>
      <w:proofErr w:type="spellEnd"/>
      <w:r w:rsidR="00BC65F8" w:rsidRPr="00601AFA">
        <w:rPr>
          <w:rFonts w:ascii="Calibri" w:hAnsi="Calibri" w:cs="Calibri"/>
        </w:rPr>
        <w:t xml:space="preserve"> </w:t>
      </w:r>
      <w:proofErr w:type="spellStart"/>
      <w:r w:rsidR="00BC65F8" w:rsidRPr="00601AFA">
        <w:rPr>
          <w:rFonts w:ascii="Calibri" w:hAnsi="Calibri" w:cs="Calibri"/>
        </w:rPr>
        <w:t>Horizons</w:t>
      </w:r>
      <w:proofErr w:type="spellEnd"/>
      <w:r w:rsidR="00BC65F8" w:rsidRPr="00601AFA">
        <w:rPr>
          <w:rFonts w:ascii="Calibri" w:hAnsi="Calibri" w:cs="Calibri"/>
        </w:rPr>
        <w:t xml:space="preserve"> –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Wielkopolska” w ramach programu </w:t>
      </w:r>
      <w:r w:rsidR="00BC65F8" w:rsidRPr="00601AFA">
        <w:rPr>
          <w:rFonts w:ascii="Calibri" w:hAnsi="Calibri" w:cs="Calibri"/>
          <w:shd w:val="clear" w:color="auto" w:fill="FFFFFF"/>
        </w:rPr>
        <w:t>w ramach programu Sieć NAWA-EURAXESS</w:t>
      </w:r>
      <w:r w:rsidR="000E793C" w:rsidRPr="00601AFA">
        <w:rPr>
          <w:rFonts w:ascii="Calibri" w:hAnsi="Calibri" w:cs="Calibri"/>
          <w:szCs w:val="24"/>
          <w:lang w:eastAsia="en-US"/>
        </w:rPr>
        <w:t xml:space="preserve"> oraz </w:t>
      </w:r>
      <w:r w:rsidRPr="00601AFA">
        <w:rPr>
          <w:rFonts w:ascii="Calibri" w:hAnsi="Calibri" w:cs="Calibri"/>
          <w:szCs w:val="24"/>
          <w:lang w:eastAsia="en-US"/>
        </w:rPr>
        <w:t>akceptuję określone w tym Regulaminie warunki uczestnictwa oraz zobowiązuję się</w:t>
      </w:r>
      <w:r w:rsidR="00FE015F" w:rsidRPr="00601AFA">
        <w:rPr>
          <w:rFonts w:ascii="Calibri" w:hAnsi="Calibri" w:cs="Calibri"/>
          <w:szCs w:val="24"/>
          <w:lang w:eastAsia="en-US"/>
        </w:rPr>
        <w:t> </w:t>
      </w:r>
      <w:r w:rsidRPr="00601AFA">
        <w:rPr>
          <w:rFonts w:ascii="Calibri" w:hAnsi="Calibri" w:cs="Calibri"/>
          <w:szCs w:val="24"/>
          <w:lang w:eastAsia="en-US"/>
        </w:rPr>
        <w:t>do</w:t>
      </w:r>
      <w:r w:rsidR="00FE015F" w:rsidRPr="00601AFA">
        <w:rPr>
          <w:rFonts w:ascii="Calibri" w:hAnsi="Calibri" w:cs="Calibri"/>
          <w:szCs w:val="24"/>
          <w:lang w:eastAsia="en-US"/>
        </w:rPr>
        <w:t> </w:t>
      </w:r>
      <w:r w:rsidRPr="00601AFA">
        <w:rPr>
          <w:rFonts w:ascii="Calibri" w:hAnsi="Calibri" w:cs="Calibri"/>
          <w:szCs w:val="24"/>
          <w:lang w:eastAsia="en-US"/>
        </w:rPr>
        <w:t>ich przestrzegania</w:t>
      </w:r>
      <w:r w:rsidR="0032599C" w:rsidRPr="00601AFA">
        <w:rPr>
          <w:rFonts w:ascii="Calibri" w:hAnsi="Calibri" w:cs="Calibri"/>
          <w:szCs w:val="24"/>
          <w:lang w:eastAsia="en-US"/>
        </w:rPr>
        <w:t>;</w:t>
      </w:r>
    </w:p>
    <w:p w14:paraId="73AB5640" w14:textId="77777777" w:rsidR="0032599C" w:rsidRPr="00601AFA" w:rsidRDefault="00753CD9" w:rsidP="001D5633">
      <w:pPr>
        <w:numPr>
          <w:ilvl w:val="0"/>
          <w:numId w:val="46"/>
        </w:num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</w:rPr>
        <w:t xml:space="preserve">deklaruję </w:t>
      </w:r>
      <w:r w:rsidR="00F040C0" w:rsidRPr="00601AFA">
        <w:rPr>
          <w:rFonts w:ascii="Calibri" w:hAnsi="Calibri" w:cs="Calibri"/>
          <w:szCs w:val="24"/>
        </w:rPr>
        <w:t>przystąpieni</w:t>
      </w:r>
      <w:r w:rsidR="0032599C" w:rsidRPr="00601AFA">
        <w:rPr>
          <w:rFonts w:ascii="Calibri" w:hAnsi="Calibri" w:cs="Calibri"/>
          <w:szCs w:val="24"/>
        </w:rPr>
        <w:t>e</w:t>
      </w:r>
      <w:r w:rsidR="00F040C0" w:rsidRPr="00601AFA">
        <w:rPr>
          <w:rFonts w:ascii="Calibri" w:hAnsi="Calibri" w:cs="Calibri"/>
          <w:szCs w:val="24"/>
        </w:rPr>
        <w:t xml:space="preserve"> do Projektu </w:t>
      </w:r>
      <w:r w:rsidR="00481CC1" w:rsidRPr="00601AFA">
        <w:rPr>
          <w:rFonts w:ascii="Calibri" w:hAnsi="Calibri" w:cs="Calibri"/>
          <w:szCs w:val="24"/>
        </w:rPr>
        <w:t>„</w:t>
      </w:r>
      <w:r w:rsidR="00481CC1" w:rsidRPr="00601AFA">
        <w:rPr>
          <w:rFonts w:ascii="Calibri" w:hAnsi="Calibri" w:cs="Calibri"/>
        </w:rPr>
        <w:t xml:space="preserve">One Region, </w:t>
      </w:r>
      <w:proofErr w:type="spellStart"/>
      <w:r w:rsidR="00481CC1" w:rsidRPr="00601AFA">
        <w:rPr>
          <w:rFonts w:ascii="Calibri" w:hAnsi="Calibri" w:cs="Calibri"/>
        </w:rPr>
        <w:t>Wide</w:t>
      </w:r>
      <w:proofErr w:type="spellEnd"/>
      <w:r w:rsidR="00481CC1" w:rsidRPr="00601AFA">
        <w:rPr>
          <w:rFonts w:ascii="Calibri" w:hAnsi="Calibri" w:cs="Calibri"/>
        </w:rPr>
        <w:t xml:space="preserve"> </w:t>
      </w:r>
      <w:proofErr w:type="spellStart"/>
      <w:r w:rsidR="00481CC1" w:rsidRPr="00601AFA">
        <w:rPr>
          <w:rFonts w:ascii="Calibri" w:hAnsi="Calibri" w:cs="Calibri"/>
        </w:rPr>
        <w:t>Horizons</w:t>
      </w:r>
      <w:proofErr w:type="spellEnd"/>
      <w:r w:rsidR="00481CC1" w:rsidRPr="00601AFA">
        <w:rPr>
          <w:rFonts w:ascii="Calibri" w:hAnsi="Calibri" w:cs="Calibri"/>
        </w:rPr>
        <w:t xml:space="preserve"> – </w:t>
      </w:r>
      <w:proofErr w:type="spellStart"/>
      <w:r w:rsidR="00481CC1" w:rsidRPr="00601AFA">
        <w:rPr>
          <w:rFonts w:ascii="Calibri" w:hAnsi="Calibri" w:cs="Calibri"/>
        </w:rPr>
        <w:t>Euraxess</w:t>
      </w:r>
      <w:proofErr w:type="spellEnd"/>
      <w:r w:rsidR="00481CC1" w:rsidRPr="00601AFA">
        <w:rPr>
          <w:rFonts w:ascii="Calibri" w:hAnsi="Calibri" w:cs="Calibri"/>
        </w:rPr>
        <w:t xml:space="preserve"> Wielkopolska”</w:t>
      </w:r>
      <w:r w:rsidR="0032599C" w:rsidRPr="00601AFA">
        <w:rPr>
          <w:rFonts w:ascii="Calibri" w:hAnsi="Calibri" w:cs="Calibri"/>
          <w:szCs w:val="24"/>
        </w:rPr>
        <w:t>;</w:t>
      </w:r>
    </w:p>
    <w:p w14:paraId="0F18D83A" w14:textId="77777777" w:rsidR="00753CD9" w:rsidRPr="00601AFA" w:rsidRDefault="0032599C" w:rsidP="001D5633">
      <w:pPr>
        <w:numPr>
          <w:ilvl w:val="0"/>
          <w:numId w:val="46"/>
        </w:num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</w:rPr>
        <w:t xml:space="preserve">deklaruję </w:t>
      </w:r>
      <w:r w:rsidR="00753CD9" w:rsidRPr="00601AFA">
        <w:rPr>
          <w:rFonts w:ascii="Calibri" w:hAnsi="Calibri" w:cs="Calibri"/>
          <w:szCs w:val="24"/>
        </w:rPr>
        <w:t>regularny udział w zajęciach</w:t>
      </w:r>
      <w:r w:rsidRPr="00601AFA">
        <w:rPr>
          <w:rFonts w:ascii="Calibri" w:hAnsi="Calibri" w:cs="Calibri"/>
          <w:szCs w:val="24"/>
        </w:rPr>
        <w:t xml:space="preserve"> kursu językowego w ramach Projektu</w:t>
      </w:r>
      <w:r w:rsidR="00753CD9" w:rsidRPr="00601AFA">
        <w:rPr>
          <w:rFonts w:ascii="Calibri" w:hAnsi="Calibri" w:cs="Calibri"/>
          <w:szCs w:val="24"/>
        </w:rPr>
        <w:t>.</w:t>
      </w:r>
    </w:p>
    <w:p w14:paraId="472BF007" w14:textId="77777777" w:rsidR="0058334A" w:rsidRPr="00601AFA" w:rsidRDefault="0058334A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7BA416E7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</w:p>
    <w:p w14:paraId="610F9E5E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Data i podpis kandydata</w:t>
      </w:r>
    </w:p>
    <w:p w14:paraId="2F3B5F21" w14:textId="77777777" w:rsidR="00352A5A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ab/>
      </w:r>
    </w:p>
    <w:p w14:paraId="13BD4CCF" w14:textId="77777777" w:rsidR="00FE015F" w:rsidRPr="00601AFA" w:rsidRDefault="00FE015F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6038502D" w14:textId="77777777" w:rsidR="00507153" w:rsidRPr="00601AFA" w:rsidRDefault="00507153" w:rsidP="001D5633">
      <w:pPr>
        <w:spacing w:after="200" w:line="276" w:lineRule="auto"/>
        <w:ind w:right="283"/>
        <w:rPr>
          <w:rFonts w:ascii="Calibri" w:hAnsi="Calibri" w:cs="Calibri"/>
          <w:b/>
          <w:bCs/>
          <w:szCs w:val="24"/>
          <w:lang w:eastAsia="en-US"/>
        </w:rPr>
      </w:pPr>
    </w:p>
    <w:p w14:paraId="2E24F044" w14:textId="77B10E46" w:rsidR="00DD6B6B" w:rsidRPr="007A79E4" w:rsidRDefault="00D12065" w:rsidP="007A79E4">
      <w:pPr>
        <w:spacing w:after="200" w:line="276" w:lineRule="auto"/>
        <w:ind w:right="283"/>
        <w:rPr>
          <w:rFonts w:ascii="Calibri" w:hAnsi="Calibri" w:cs="Calibri"/>
          <w:b/>
          <w:bCs/>
          <w:szCs w:val="24"/>
          <w:lang w:eastAsia="en-US"/>
        </w:rPr>
      </w:pPr>
      <w:r w:rsidRPr="00601AFA">
        <w:rPr>
          <w:rFonts w:ascii="Calibri" w:hAnsi="Calibri" w:cs="Calibri"/>
          <w:b/>
          <w:bCs/>
          <w:szCs w:val="24"/>
          <w:lang w:eastAsia="en-US"/>
        </w:rPr>
        <w:br w:type="page"/>
      </w:r>
      <w:r w:rsidR="00DD6B6B" w:rsidRPr="00601AFA">
        <w:rPr>
          <w:rFonts w:ascii="Calibri" w:hAnsi="Calibri" w:cs="Calibri"/>
          <w:b/>
          <w:bCs/>
          <w:szCs w:val="24"/>
          <w:lang w:eastAsia="en-US"/>
        </w:rPr>
        <w:lastRenderedPageBreak/>
        <w:t>Załącznik nr 2 do Regulaminu</w:t>
      </w:r>
    </w:p>
    <w:p w14:paraId="5A223EE3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……………………………………................................</w:t>
      </w:r>
    </w:p>
    <w:p w14:paraId="6ED370AA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Imię i nazwisko pracownika ubiegającego się </w:t>
      </w:r>
    </w:p>
    <w:p w14:paraId="5A702426" w14:textId="5E7D78CE" w:rsidR="00DD6B6B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o uczestnictwo w kursie językowym</w:t>
      </w:r>
    </w:p>
    <w:p w14:paraId="55D4DC15" w14:textId="77777777" w:rsidR="007A79E4" w:rsidRPr="00601AFA" w:rsidRDefault="007A79E4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1B27B274" w14:textId="77777777" w:rsidR="00481CC1" w:rsidRPr="00601AFA" w:rsidRDefault="00481CC1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</w:t>
      </w:r>
      <w:r w:rsidR="00D12065" w:rsidRPr="00601AFA">
        <w:rPr>
          <w:rFonts w:ascii="Calibri" w:hAnsi="Calibri" w:cs="Calibri"/>
          <w:szCs w:val="24"/>
          <w:lang w:eastAsia="en-US"/>
        </w:rPr>
        <w:t>.............................</w:t>
      </w:r>
    </w:p>
    <w:p w14:paraId="5CF5CE27" w14:textId="77777777" w:rsidR="00481CC1" w:rsidRPr="00601AFA" w:rsidRDefault="00275770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Instytucja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zatrudniająca</w:t>
      </w:r>
    </w:p>
    <w:p w14:paraId="5CF288FB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5F7DE4B7" w14:textId="77777777" w:rsidR="00DD6B6B" w:rsidRPr="00601AFA" w:rsidRDefault="00DD6B6B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……………………………………................................</w:t>
      </w:r>
    </w:p>
    <w:p w14:paraId="26559C96" w14:textId="620BEF10" w:rsidR="00D12065" w:rsidRDefault="00DD6B6B" w:rsidP="007A79E4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Stanowisko i jednostka organizacyjna</w:t>
      </w:r>
    </w:p>
    <w:p w14:paraId="51C3E0D8" w14:textId="77777777" w:rsidR="007A79E4" w:rsidRPr="00601AFA" w:rsidRDefault="007A79E4" w:rsidP="007A79E4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3D64FC36" w14:textId="77777777" w:rsidR="00DD6B6B" w:rsidRPr="00601AFA" w:rsidRDefault="00DD6B6B" w:rsidP="001D5633">
      <w:pPr>
        <w:spacing w:after="200" w:line="276" w:lineRule="auto"/>
        <w:ind w:right="283"/>
        <w:jc w:val="center"/>
        <w:rPr>
          <w:rFonts w:ascii="Calibri" w:hAnsi="Calibri" w:cs="Calibri"/>
          <w:b/>
          <w:szCs w:val="24"/>
          <w:lang w:eastAsia="en-US"/>
        </w:rPr>
      </w:pPr>
      <w:r w:rsidRPr="00601AFA">
        <w:rPr>
          <w:rFonts w:ascii="Calibri" w:hAnsi="Calibri" w:cs="Calibri"/>
          <w:b/>
          <w:szCs w:val="24"/>
          <w:lang w:eastAsia="en-US"/>
        </w:rPr>
        <w:t>Opinia bezpośredniego przełożonego</w:t>
      </w:r>
    </w:p>
    <w:p w14:paraId="662C75A9" w14:textId="77777777" w:rsidR="00F32EFD" w:rsidRPr="00601AFA" w:rsidRDefault="00F32EFD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Informuję, że zakres obowiązków służbowych pracownika oraz charakter zajmowanego stanowiska pracy </w:t>
      </w:r>
      <w:r w:rsidR="000E793C" w:rsidRPr="00601AFA">
        <w:rPr>
          <w:rFonts w:ascii="Calibri" w:hAnsi="Calibri" w:cs="Calibri"/>
          <w:szCs w:val="24"/>
          <w:lang w:eastAsia="en-US"/>
        </w:rPr>
        <w:t xml:space="preserve">w 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instytucji </w:t>
      </w:r>
      <w:r w:rsidR="00481CC1" w:rsidRPr="00601AFA">
        <w:rPr>
          <w:rFonts w:ascii="Calibri" w:hAnsi="Calibri" w:cs="Calibri"/>
        </w:rPr>
        <w:t xml:space="preserve">tworzącej sieć </w:t>
      </w:r>
      <w:proofErr w:type="spellStart"/>
      <w:r w:rsidR="00481CC1" w:rsidRPr="00601AFA">
        <w:rPr>
          <w:rFonts w:ascii="Calibri" w:hAnsi="Calibri" w:cs="Calibri"/>
        </w:rPr>
        <w:t>Euraxess</w:t>
      </w:r>
      <w:proofErr w:type="spellEnd"/>
      <w:r w:rsidR="00481CC1" w:rsidRPr="00601AFA">
        <w:rPr>
          <w:rFonts w:ascii="Calibri" w:hAnsi="Calibri" w:cs="Calibri"/>
        </w:rPr>
        <w:t xml:space="preserve"> Wielkopolska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</w:t>
      </w:r>
      <w:r w:rsidRPr="00601AFA">
        <w:rPr>
          <w:rFonts w:ascii="Calibri" w:hAnsi="Calibri" w:cs="Calibri"/>
          <w:szCs w:val="24"/>
          <w:lang w:eastAsia="en-US"/>
        </w:rPr>
        <w:t>pozostają w związku z koniecznością posługiwania się językiem angielskim</w:t>
      </w:r>
      <w:r w:rsidR="00BA3A6A" w:rsidRPr="00601AFA">
        <w:rPr>
          <w:rStyle w:val="Odwoanieprzypisudolnego"/>
          <w:rFonts w:ascii="Calibri" w:hAnsi="Calibri" w:cs="Calibri"/>
          <w:szCs w:val="24"/>
          <w:lang w:eastAsia="en-US"/>
        </w:rPr>
        <w:footnoteReference w:id="1"/>
      </w:r>
      <w:r w:rsidRPr="00601AFA">
        <w:rPr>
          <w:rFonts w:ascii="Calibri" w:hAnsi="Calibri" w:cs="Calibri"/>
          <w:szCs w:val="24"/>
          <w:lang w:eastAsia="en-US"/>
        </w:rPr>
        <w:t xml:space="preserve">. </w:t>
      </w:r>
    </w:p>
    <w:p w14:paraId="52AAD0A0" w14:textId="77777777" w:rsidR="00BA3A6A" w:rsidRPr="00601AFA" w:rsidRDefault="00BA3A6A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</w:p>
    <w:p w14:paraId="7E126A1B" w14:textId="77777777" w:rsidR="00F32EFD" w:rsidRPr="00601AFA" w:rsidRDefault="006638A2" w:rsidP="001D5633">
      <w:pPr>
        <w:numPr>
          <w:ilvl w:val="0"/>
          <w:numId w:val="29"/>
        </w:num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Komunikacja </w:t>
      </w:r>
      <w:r w:rsidR="00BA3A6A" w:rsidRPr="00601AFA">
        <w:rPr>
          <w:rFonts w:ascii="Calibri" w:hAnsi="Calibri" w:cs="Calibri"/>
          <w:szCs w:val="24"/>
          <w:lang w:eastAsia="en-US"/>
        </w:rPr>
        <w:t>p</w:t>
      </w:r>
      <w:r w:rsidRPr="00601AFA">
        <w:rPr>
          <w:rFonts w:ascii="Calibri" w:hAnsi="Calibri" w:cs="Calibri"/>
          <w:szCs w:val="24"/>
          <w:lang w:eastAsia="en-US"/>
        </w:rPr>
        <w:t>isemna</w:t>
      </w:r>
    </w:p>
    <w:p w14:paraId="237D81CD" w14:textId="77777777" w:rsidR="006638A2" w:rsidRPr="00601AFA" w:rsidRDefault="006638A2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Proszę określić</w:t>
      </w:r>
      <w:r w:rsidR="00BA3A6A" w:rsidRPr="00601AFA">
        <w:rPr>
          <w:rFonts w:ascii="Calibri" w:hAnsi="Calibri" w:cs="Calibri"/>
          <w:szCs w:val="24"/>
          <w:lang w:eastAsia="en-US"/>
        </w:rPr>
        <w:t xml:space="preserve"> r</w:t>
      </w:r>
      <w:r w:rsidRPr="00601AFA">
        <w:rPr>
          <w:rFonts w:ascii="Calibri" w:hAnsi="Calibri" w:cs="Calibri"/>
          <w:szCs w:val="24"/>
          <w:lang w:eastAsia="en-US"/>
        </w:rPr>
        <w:t>odzaj komunikacji pisemnej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(</w:t>
      </w:r>
      <w:r w:rsidR="00586FED" w:rsidRPr="00601AFA">
        <w:rPr>
          <w:rFonts w:ascii="Calibri" w:hAnsi="Calibri" w:cs="Calibri"/>
          <w:szCs w:val="24"/>
          <w:lang w:eastAsia="en-US"/>
        </w:rPr>
        <w:t>n</w:t>
      </w:r>
      <w:r w:rsidRPr="00601AFA">
        <w:rPr>
          <w:rFonts w:ascii="Calibri" w:hAnsi="Calibri" w:cs="Calibri"/>
          <w:szCs w:val="24"/>
          <w:lang w:eastAsia="en-US"/>
        </w:rPr>
        <w:t>p. formalna korespondencja mailowa, sporządzanie raportów</w:t>
      </w:r>
      <w:r w:rsidR="00E413F1" w:rsidRPr="00601AFA">
        <w:rPr>
          <w:rFonts w:ascii="Calibri" w:hAnsi="Calibri" w:cs="Calibri"/>
          <w:szCs w:val="24"/>
          <w:lang w:eastAsia="en-US"/>
        </w:rPr>
        <w:t>, cel i adresatów</w:t>
      </w:r>
      <w:r w:rsidR="00481CC1" w:rsidRPr="00601AFA">
        <w:rPr>
          <w:rFonts w:ascii="Calibri" w:hAnsi="Calibri" w:cs="Calibri"/>
          <w:szCs w:val="24"/>
          <w:lang w:eastAsia="en-US"/>
        </w:rPr>
        <w:t>)</w:t>
      </w:r>
      <w:r w:rsidR="001C0F87" w:rsidRPr="00601AFA">
        <w:rPr>
          <w:rFonts w:ascii="Calibri" w:hAnsi="Calibri" w:cs="Calibri"/>
          <w:szCs w:val="24"/>
          <w:lang w:eastAsia="en-US"/>
        </w:rPr>
        <w:t xml:space="preserve"> </w:t>
      </w:r>
    </w:p>
    <w:p w14:paraId="20E94FD8" w14:textId="77777777" w:rsidR="00BA3A6A" w:rsidRPr="00601AFA" w:rsidRDefault="00BA3A6A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</w:t>
      </w:r>
      <w:r w:rsidR="001C0F87" w:rsidRPr="00601AFA">
        <w:rPr>
          <w:rFonts w:ascii="Calibri" w:hAnsi="Calibri" w:cs="Calibri"/>
          <w:szCs w:val="24"/>
          <w:lang w:eastAsia="en-US"/>
        </w:rPr>
        <w:t>………………………………………………………………………………………………………………………………………</w:t>
      </w:r>
    </w:p>
    <w:p w14:paraId="31A8D80D" w14:textId="77777777" w:rsidR="00D12065" w:rsidRPr="00601AFA" w:rsidRDefault="00D12065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</w:p>
    <w:p w14:paraId="3575489C" w14:textId="77777777" w:rsidR="00586FED" w:rsidRPr="00601AFA" w:rsidRDefault="00586FED" w:rsidP="001D5633">
      <w:pPr>
        <w:numPr>
          <w:ilvl w:val="0"/>
          <w:numId w:val="29"/>
        </w:num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Komunikacja </w:t>
      </w:r>
      <w:r w:rsidR="00BA3A6A" w:rsidRPr="00601AFA">
        <w:rPr>
          <w:rFonts w:ascii="Calibri" w:hAnsi="Calibri" w:cs="Calibri"/>
          <w:szCs w:val="24"/>
          <w:lang w:eastAsia="en-US"/>
        </w:rPr>
        <w:t>u</w:t>
      </w:r>
      <w:r w:rsidRPr="00601AFA">
        <w:rPr>
          <w:rFonts w:ascii="Calibri" w:hAnsi="Calibri" w:cs="Calibri"/>
          <w:szCs w:val="24"/>
          <w:lang w:eastAsia="en-US"/>
        </w:rPr>
        <w:t>stna</w:t>
      </w:r>
    </w:p>
    <w:p w14:paraId="6F6F5300" w14:textId="77777777" w:rsidR="00E413F1" w:rsidRPr="00601AFA" w:rsidRDefault="00BA3A6A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Proszę określić rodzaj komunikacji ustnej (np. spotkania, prezentacje, </w:t>
      </w:r>
      <w:r w:rsidR="00586FED" w:rsidRPr="00601AFA">
        <w:rPr>
          <w:rFonts w:ascii="Calibri" w:hAnsi="Calibri" w:cs="Calibri"/>
          <w:szCs w:val="24"/>
          <w:lang w:eastAsia="en-US"/>
        </w:rPr>
        <w:t xml:space="preserve">np. </w:t>
      </w:r>
      <w:r w:rsidRPr="00601AFA">
        <w:rPr>
          <w:rFonts w:ascii="Calibri" w:hAnsi="Calibri" w:cs="Calibri"/>
          <w:szCs w:val="24"/>
          <w:lang w:eastAsia="en-US"/>
        </w:rPr>
        <w:t>p</w:t>
      </w:r>
      <w:r w:rsidR="00586FED" w:rsidRPr="00601AFA">
        <w:rPr>
          <w:rFonts w:ascii="Calibri" w:hAnsi="Calibri" w:cs="Calibri"/>
          <w:szCs w:val="24"/>
          <w:lang w:eastAsia="en-US"/>
        </w:rPr>
        <w:t>rowadzenie telekonferencji, negocjacje</w:t>
      </w:r>
      <w:r w:rsidRPr="00601AFA">
        <w:rPr>
          <w:rFonts w:ascii="Calibri" w:hAnsi="Calibri" w:cs="Calibri"/>
          <w:szCs w:val="24"/>
          <w:lang w:eastAsia="en-US"/>
        </w:rPr>
        <w:t>).</w:t>
      </w:r>
      <w:r w:rsidR="00586FED" w:rsidRPr="00601AFA">
        <w:rPr>
          <w:rFonts w:ascii="Calibri" w:hAnsi="Calibri" w:cs="Calibri"/>
          <w:szCs w:val="24"/>
          <w:lang w:eastAsia="en-US"/>
        </w:rPr>
        <w:t xml:space="preserve"> </w:t>
      </w:r>
    </w:p>
    <w:p w14:paraId="56FEB54E" w14:textId="62959EC0" w:rsidR="00D12065" w:rsidRPr="00601AFA" w:rsidRDefault="00586FED" w:rsidP="007A79E4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</w:t>
      </w:r>
      <w:r w:rsidR="001C0F87" w:rsidRPr="00601AFA">
        <w:rPr>
          <w:rFonts w:ascii="Calibri" w:hAnsi="Calibri" w:cs="Calibri"/>
          <w:szCs w:val="24"/>
          <w:lang w:eastAsia="en-US"/>
        </w:rPr>
        <w:t>……………………………………………………………………………………………………………………………………….</w:t>
      </w:r>
    </w:p>
    <w:p w14:paraId="7D336236" w14:textId="20F81540" w:rsidR="00F32EFD" w:rsidRPr="00601AFA" w:rsidRDefault="00F32EFD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Opinia ta jest wydana w związku z ubieganiem się pracownika o uczestnictwo w </w:t>
      </w:r>
      <w:r w:rsidR="00481CC1" w:rsidRPr="00601AFA">
        <w:rPr>
          <w:rFonts w:ascii="Calibri" w:hAnsi="Calibri" w:cs="Calibri"/>
        </w:rPr>
        <w:t xml:space="preserve">języka angielskiego dla </w:t>
      </w:r>
      <w:r w:rsidR="00BC65F8" w:rsidRPr="00601AFA">
        <w:rPr>
          <w:rFonts w:ascii="Calibri" w:hAnsi="Calibri" w:cs="Calibri"/>
        </w:rPr>
        <w:t xml:space="preserve">pracowników członków sieci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 organizowanego w ramach Projektu „One Region, </w:t>
      </w:r>
      <w:proofErr w:type="spellStart"/>
      <w:r w:rsidR="00BC65F8" w:rsidRPr="00601AFA">
        <w:rPr>
          <w:rFonts w:ascii="Calibri" w:hAnsi="Calibri" w:cs="Calibri"/>
        </w:rPr>
        <w:t>Wide</w:t>
      </w:r>
      <w:proofErr w:type="spellEnd"/>
      <w:r w:rsidR="00BC65F8" w:rsidRPr="00601AFA">
        <w:rPr>
          <w:rFonts w:ascii="Calibri" w:hAnsi="Calibri" w:cs="Calibri"/>
        </w:rPr>
        <w:t xml:space="preserve"> </w:t>
      </w:r>
      <w:proofErr w:type="spellStart"/>
      <w:r w:rsidR="00BC65F8" w:rsidRPr="00601AFA">
        <w:rPr>
          <w:rFonts w:ascii="Calibri" w:hAnsi="Calibri" w:cs="Calibri"/>
        </w:rPr>
        <w:t>Horizons</w:t>
      </w:r>
      <w:proofErr w:type="spellEnd"/>
      <w:r w:rsidR="00BC65F8" w:rsidRPr="00601AFA">
        <w:rPr>
          <w:rFonts w:ascii="Calibri" w:hAnsi="Calibri" w:cs="Calibri"/>
        </w:rPr>
        <w:t xml:space="preserve"> –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Wielkopolska” w ramach programu </w:t>
      </w:r>
      <w:r w:rsidR="00BC65F8" w:rsidRPr="00601AFA">
        <w:rPr>
          <w:rFonts w:ascii="Calibri" w:hAnsi="Calibri" w:cs="Calibri"/>
          <w:shd w:val="clear" w:color="auto" w:fill="FFFFFF"/>
        </w:rPr>
        <w:t>w ramach programu Sieć NAWA-EURAXESS.</w:t>
      </w:r>
    </w:p>
    <w:p w14:paraId="374BBF62" w14:textId="77777777" w:rsidR="00F32EFD" w:rsidRPr="00601AFA" w:rsidRDefault="00F32EFD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</w:p>
    <w:p w14:paraId="6FF9DF8D" w14:textId="77777777" w:rsidR="00F32EFD" w:rsidRPr="00601AFA" w:rsidRDefault="00F32EFD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………………………………………………….…………………...</w:t>
      </w:r>
    </w:p>
    <w:p w14:paraId="600212F7" w14:textId="77777777" w:rsidR="00461114" w:rsidRPr="00601AFA" w:rsidRDefault="00F32EFD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Data, podpis i pieczątka bezpośredniego przełożonego</w:t>
      </w:r>
    </w:p>
    <w:p w14:paraId="4A9E798D" w14:textId="77777777" w:rsidR="007C5529" w:rsidRPr="00601AFA" w:rsidRDefault="00461114" w:rsidP="001D5633">
      <w:pPr>
        <w:spacing w:line="276" w:lineRule="auto"/>
        <w:ind w:right="283"/>
        <w:rPr>
          <w:rFonts w:ascii="Calibri" w:hAnsi="Calibri" w:cs="Calibri"/>
          <w:b/>
          <w:bCs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br w:type="page"/>
      </w:r>
      <w:bookmarkEnd w:id="0"/>
      <w:r w:rsidR="007C5529" w:rsidRPr="00601AFA">
        <w:rPr>
          <w:rFonts w:ascii="Calibri" w:hAnsi="Calibri" w:cs="Calibri"/>
          <w:b/>
          <w:bCs/>
          <w:szCs w:val="24"/>
          <w:lang w:eastAsia="en-US"/>
        </w:rPr>
        <w:lastRenderedPageBreak/>
        <w:t>Załącznik nr 3 do Regulaminu</w:t>
      </w:r>
    </w:p>
    <w:p w14:paraId="3CA9FEAC" w14:textId="77777777" w:rsidR="007C5529" w:rsidRPr="00601AFA" w:rsidRDefault="007C5529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609BEE44" w14:textId="77777777" w:rsidR="007C5529" w:rsidRPr="00601AFA" w:rsidRDefault="007C5529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5910821D" w14:textId="77777777" w:rsidR="007C5529" w:rsidRPr="00601AFA" w:rsidRDefault="002344F7" w:rsidP="001D5633">
      <w:pPr>
        <w:spacing w:after="200" w:line="276" w:lineRule="auto"/>
        <w:ind w:right="283"/>
        <w:jc w:val="center"/>
        <w:rPr>
          <w:rFonts w:ascii="Calibri" w:hAnsi="Calibri" w:cs="Calibri"/>
          <w:b/>
          <w:szCs w:val="24"/>
          <w:lang w:eastAsia="en-US"/>
        </w:rPr>
      </w:pPr>
      <w:r w:rsidRPr="00601AFA">
        <w:rPr>
          <w:rFonts w:ascii="Calibri" w:hAnsi="Calibri" w:cs="Calibri"/>
          <w:b/>
          <w:szCs w:val="24"/>
          <w:lang w:eastAsia="en-US"/>
        </w:rPr>
        <w:t>Zgoda bezpośredniego przełożonego na udział pracownika w zajęciach kursu języka</w:t>
      </w:r>
      <w:r w:rsidR="000E793C" w:rsidRPr="00601AFA">
        <w:rPr>
          <w:rFonts w:ascii="Calibri" w:hAnsi="Calibri" w:cs="Calibri"/>
          <w:b/>
          <w:szCs w:val="24"/>
          <w:lang w:eastAsia="en-US"/>
        </w:rPr>
        <w:t xml:space="preserve"> </w:t>
      </w:r>
      <w:r w:rsidRPr="00601AFA">
        <w:rPr>
          <w:rFonts w:ascii="Calibri" w:hAnsi="Calibri" w:cs="Calibri"/>
          <w:b/>
          <w:szCs w:val="24"/>
          <w:lang w:eastAsia="en-US"/>
        </w:rPr>
        <w:t>angielskiego w godzinach pracy</w:t>
      </w:r>
    </w:p>
    <w:p w14:paraId="695C8373" w14:textId="77777777" w:rsidR="007C5529" w:rsidRPr="00601AFA" w:rsidRDefault="007C5529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</w:p>
    <w:p w14:paraId="1D2BC8B8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Wyrażam zgodę na udział pracownika:</w:t>
      </w:r>
    </w:p>
    <w:p w14:paraId="33BFEA93" w14:textId="77777777" w:rsidR="00CE680E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b/>
          <w:bCs/>
          <w:szCs w:val="24"/>
          <w:lang w:eastAsia="en-US"/>
        </w:rPr>
        <w:t>Imię i nazwisko pracownika:</w:t>
      </w:r>
      <w:r w:rsidRPr="00601AFA">
        <w:rPr>
          <w:rFonts w:ascii="Calibri" w:hAnsi="Calibri" w:cs="Calibri"/>
          <w:szCs w:val="24"/>
          <w:lang w:eastAsia="en-US"/>
        </w:rPr>
        <w:t xml:space="preserve"> ......................................................</w:t>
      </w:r>
    </w:p>
    <w:p w14:paraId="6496D7ED" w14:textId="77777777" w:rsidR="002344F7" w:rsidRPr="00601AFA" w:rsidRDefault="00275770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b/>
          <w:bCs/>
          <w:szCs w:val="24"/>
          <w:lang w:eastAsia="en-US"/>
        </w:rPr>
        <w:t>Instytucja</w:t>
      </w:r>
      <w:r w:rsidR="00CE680E" w:rsidRPr="00601AFA">
        <w:rPr>
          <w:rFonts w:ascii="Calibri" w:hAnsi="Calibri" w:cs="Calibri"/>
          <w:b/>
          <w:bCs/>
          <w:szCs w:val="24"/>
          <w:lang w:eastAsia="en-US"/>
        </w:rPr>
        <w:t xml:space="preserve"> zatrudniająca:</w:t>
      </w:r>
      <w:r w:rsidR="00CE680E" w:rsidRPr="00601AFA">
        <w:rPr>
          <w:rFonts w:ascii="Calibri" w:hAnsi="Calibri" w:cs="Calibri"/>
          <w:szCs w:val="24"/>
          <w:lang w:eastAsia="en-US"/>
        </w:rPr>
        <w:t xml:space="preserve"> ...............................................................</w:t>
      </w:r>
      <w:r w:rsidR="002344F7" w:rsidRPr="00601AFA">
        <w:rPr>
          <w:rFonts w:ascii="Calibri" w:hAnsi="Calibri" w:cs="Calibri"/>
          <w:szCs w:val="24"/>
          <w:lang w:eastAsia="en-US"/>
        </w:rPr>
        <w:br/>
      </w:r>
      <w:r w:rsidR="002344F7" w:rsidRPr="00601AFA">
        <w:rPr>
          <w:rFonts w:ascii="Calibri" w:hAnsi="Calibri" w:cs="Calibri"/>
          <w:b/>
          <w:bCs/>
          <w:szCs w:val="24"/>
          <w:lang w:eastAsia="en-US"/>
        </w:rPr>
        <w:t>Stanowisko:</w:t>
      </w:r>
      <w:r w:rsidR="002344F7" w:rsidRPr="00601AFA">
        <w:rPr>
          <w:rFonts w:ascii="Calibri" w:hAnsi="Calibri" w:cs="Calibri"/>
          <w:szCs w:val="24"/>
          <w:lang w:eastAsia="en-US"/>
        </w:rPr>
        <w:t xml:space="preserve"> ..............................................................................</w:t>
      </w:r>
      <w:r w:rsidR="002344F7" w:rsidRPr="00601AFA">
        <w:rPr>
          <w:rFonts w:ascii="Calibri" w:hAnsi="Calibri" w:cs="Calibri"/>
          <w:szCs w:val="24"/>
          <w:lang w:eastAsia="en-US"/>
        </w:rPr>
        <w:br/>
      </w:r>
      <w:r w:rsidR="002344F7" w:rsidRPr="00601AFA">
        <w:rPr>
          <w:rFonts w:ascii="Calibri" w:hAnsi="Calibri" w:cs="Calibri"/>
          <w:b/>
          <w:bCs/>
          <w:szCs w:val="24"/>
          <w:lang w:eastAsia="en-US"/>
        </w:rPr>
        <w:t>Jednostka organizacyjna:</w:t>
      </w:r>
      <w:r w:rsidR="002344F7" w:rsidRPr="00601AFA">
        <w:rPr>
          <w:rFonts w:ascii="Calibri" w:hAnsi="Calibri" w:cs="Calibri"/>
          <w:szCs w:val="24"/>
          <w:lang w:eastAsia="en-US"/>
        </w:rPr>
        <w:t xml:space="preserve"> ...............................................................</w:t>
      </w:r>
    </w:p>
    <w:p w14:paraId="09E686BA" w14:textId="3D7193DB" w:rsidR="002344F7" w:rsidRPr="00601AFA" w:rsidRDefault="002344F7" w:rsidP="001D5633">
      <w:pPr>
        <w:spacing w:line="276" w:lineRule="auto"/>
        <w:ind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 xml:space="preserve">w zajęciach kursu języka angielskiego </w:t>
      </w:r>
      <w:r w:rsidR="00BC65F8" w:rsidRPr="00601AFA">
        <w:rPr>
          <w:rFonts w:ascii="Calibri" w:hAnsi="Calibri" w:cs="Calibri"/>
        </w:rPr>
        <w:t xml:space="preserve">dla pracowników członków sieci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 organizowanego w ramach Projektu „One Region, </w:t>
      </w:r>
      <w:proofErr w:type="spellStart"/>
      <w:r w:rsidR="00BC65F8" w:rsidRPr="00601AFA">
        <w:rPr>
          <w:rFonts w:ascii="Calibri" w:hAnsi="Calibri" w:cs="Calibri"/>
        </w:rPr>
        <w:t>Wide</w:t>
      </w:r>
      <w:proofErr w:type="spellEnd"/>
      <w:r w:rsidR="00BC65F8" w:rsidRPr="00601AFA">
        <w:rPr>
          <w:rFonts w:ascii="Calibri" w:hAnsi="Calibri" w:cs="Calibri"/>
        </w:rPr>
        <w:t xml:space="preserve"> </w:t>
      </w:r>
      <w:proofErr w:type="spellStart"/>
      <w:r w:rsidR="00BC65F8" w:rsidRPr="00601AFA">
        <w:rPr>
          <w:rFonts w:ascii="Calibri" w:hAnsi="Calibri" w:cs="Calibri"/>
        </w:rPr>
        <w:t>Horizons</w:t>
      </w:r>
      <w:proofErr w:type="spellEnd"/>
      <w:r w:rsidR="00BC65F8" w:rsidRPr="00601AFA">
        <w:rPr>
          <w:rFonts w:ascii="Calibri" w:hAnsi="Calibri" w:cs="Calibri"/>
        </w:rPr>
        <w:t xml:space="preserve"> –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Wielkopolska” </w:t>
      </w:r>
      <w:r w:rsidR="007A79E4">
        <w:rPr>
          <w:rFonts w:ascii="Calibri" w:hAnsi="Calibri" w:cs="Calibri"/>
        </w:rPr>
        <w:br/>
      </w:r>
      <w:r w:rsidR="00BC65F8" w:rsidRPr="00601AFA">
        <w:rPr>
          <w:rFonts w:ascii="Calibri" w:hAnsi="Calibri" w:cs="Calibri"/>
        </w:rPr>
        <w:t xml:space="preserve">w ramach programu </w:t>
      </w:r>
      <w:r w:rsidR="00BC65F8" w:rsidRPr="00601AFA">
        <w:rPr>
          <w:rFonts w:ascii="Calibri" w:hAnsi="Calibri" w:cs="Calibri"/>
          <w:shd w:val="clear" w:color="auto" w:fill="FFFFFF"/>
        </w:rPr>
        <w:t>w ramach programu Sieć NAWA-EURAXESS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</w:t>
      </w:r>
      <w:r w:rsidRPr="00601AFA">
        <w:rPr>
          <w:rFonts w:ascii="Calibri" w:hAnsi="Calibri" w:cs="Calibri"/>
          <w:szCs w:val="24"/>
          <w:lang w:eastAsia="en-US"/>
        </w:rPr>
        <w:t>odbywających się w godzinach pracy, zgodnie z</w:t>
      </w:r>
      <w:r w:rsidR="00641027" w:rsidRPr="00601AFA">
        <w:rPr>
          <w:rFonts w:ascii="Calibri" w:hAnsi="Calibri" w:cs="Calibri"/>
          <w:szCs w:val="24"/>
          <w:lang w:eastAsia="en-US"/>
        </w:rPr>
        <w:t> </w:t>
      </w:r>
      <w:r w:rsidRPr="00601AFA">
        <w:rPr>
          <w:rFonts w:ascii="Calibri" w:hAnsi="Calibri" w:cs="Calibri"/>
          <w:szCs w:val="24"/>
          <w:lang w:eastAsia="en-US"/>
        </w:rPr>
        <w:t>harmonogramem ustalonym przez organizatora kursu.</w:t>
      </w:r>
    </w:p>
    <w:p w14:paraId="6BCB4910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70BECD31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62D2BDAB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49C3467A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63738BBD" w14:textId="77777777" w:rsidR="002344F7" w:rsidRPr="00601AFA" w:rsidRDefault="002344F7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62C4AE32" w14:textId="77777777" w:rsidR="007C5529" w:rsidRPr="00601AFA" w:rsidRDefault="007C5529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…………………………………………………….…………………...............</w:t>
      </w:r>
    </w:p>
    <w:p w14:paraId="2E5B9A84" w14:textId="77777777" w:rsidR="007C5529" w:rsidRPr="00601AFA" w:rsidRDefault="007C5529" w:rsidP="001D5633">
      <w:pPr>
        <w:spacing w:line="276" w:lineRule="auto"/>
        <w:ind w:right="283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  <w:lang w:eastAsia="en-US"/>
        </w:rPr>
        <w:t>Data, podpis i pieczątka bezpośredniego przełożonego</w:t>
      </w:r>
    </w:p>
    <w:p w14:paraId="0B439871" w14:textId="77777777" w:rsidR="007C5529" w:rsidRPr="00601AFA" w:rsidRDefault="007C5529" w:rsidP="001D5633">
      <w:pPr>
        <w:spacing w:after="200" w:line="276" w:lineRule="auto"/>
        <w:ind w:right="283"/>
        <w:rPr>
          <w:rFonts w:ascii="Calibri" w:hAnsi="Calibri" w:cs="Calibri"/>
          <w:szCs w:val="24"/>
          <w:lang w:eastAsia="en-US"/>
        </w:rPr>
      </w:pPr>
    </w:p>
    <w:p w14:paraId="3B3BDC66" w14:textId="77777777" w:rsidR="003941D6" w:rsidRPr="00601AFA" w:rsidRDefault="00D12065" w:rsidP="001D5633">
      <w:pPr>
        <w:spacing w:line="276" w:lineRule="auto"/>
        <w:ind w:right="283"/>
        <w:jc w:val="both"/>
        <w:rPr>
          <w:rFonts w:ascii="Calibri" w:hAnsi="Calibri" w:cs="Calibri"/>
          <w:b/>
          <w:bCs/>
          <w:szCs w:val="24"/>
        </w:rPr>
      </w:pPr>
      <w:r w:rsidRPr="00601AFA">
        <w:rPr>
          <w:rFonts w:ascii="Calibri" w:hAnsi="Calibri" w:cs="Calibri"/>
          <w:szCs w:val="24"/>
          <w:lang w:eastAsia="en-US"/>
        </w:rPr>
        <w:br w:type="page"/>
      </w:r>
      <w:r w:rsidR="003941D6" w:rsidRPr="00601AFA">
        <w:rPr>
          <w:rFonts w:ascii="Calibri" w:hAnsi="Calibri" w:cs="Calibri"/>
          <w:b/>
          <w:bCs/>
          <w:szCs w:val="24"/>
        </w:rPr>
        <w:lastRenderedPageBreak/>
        <w:t xml:space="preserve">Załącznik nr 4 do Regulaminu </w:t>
      </w:r>
    </w:p>
    <w:p w14:paraId="02831B7C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Cs w:val="24"/>
        </w:rPr>
      </w:pPr>
    </w:p>
    <w:p w14:paraId="7AC22322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Cs w:val="24"/>
        </w:rPr>
      </w:pPr>
      <w:r w:rsidRPr="00601AFA">
        <w:rPr>
          <w:rFonts w:ascii="Calibri" w:hAnsi="Calibri" w:cs="Calibri"/>
          <w:szCs w:val="24"/>
        </w:rPr>
        <w:t>………………………………</w:t>
      </w:r>
      <w:r w:rsidR="00D12065" w:rsidRPr="00601AFA">
        <w:rPr>
          <w:rFonts w:ascii="Calibri" w:hAnsi="Calibri" w:cs="Calibri"/>
          <w:szCs w:val="24"/>
        </w:rPr>
        <w:t>………………..</w:t>
      </w:r>
    </w:p>
    <w:p w14:paraId="04CACD50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 w:val="22"/>
          <w:szCs w:val="22"/>
        </w:rPr>
      </w:pPr>
      <w:r w:rsidRPr="00601AFA">
        <w:rPr>
          <w:rFonts w:ascii="Calibri" w:hAnsi="Calibri" w:cs="Calibri"/>
          <w:sz w:val="22"/>
          <w:szCs w:val="22"/>
        </w:rPr>
        <w:t>Imię i nazwisko</w:t>
      </w:r>
    </w:p>
    <w:p w14:paraId="73332723" w14:textId="77777777" w:rsidR="00481CC1" w:rsidRPr="00601AFA" w:rsidRDefault="00481CC1" w:rsidP="001D5633">
      <w:pPr>
        <w:spacing w:line="276" w:lineRule="auto"/>
        <w:ind w:right="283"/>
        <w:rPr>
          <w:rFonts w:ascii="Calibri" w:hAnsi="Calibri" w:cs="Calibri"/>
          <w:szCs w:val="24"/>
        </w:rPr>
      </w:pPr>
      <w:r w:rsidRPr="00601AFA">
        <w:rPr>
          <w:rFonts w:ascii="Calibri" w:hAnsi="Calibri" w:cs="Calibri"/>
          <w:szCs w:val="24"/>
        </w:rPr>
        <w:t>………………………………</w:t>
      </w:r>
      <w:r w:rsidR="00D12065" w:rsidRPr="00601AFA">
        <w:rPr>
          <w:rFonts w:ascii="Calibri" w:hAnsi="Calibri" w:cs="Calibri"/>
          <w:szCs w:val="24"/>
        </w:rPr>
        <w:t>………………..</w:t>
      </w:r>
    </w:p>
    <w:p w14:paraId="0C7168F2" w14:textId="77777777" w:rsidR="00481CC1" w:rsidRPr="00601AFA" w:rsidRDefault="00275770" w:rsidP="001D5633">
      <w:pPr>
        <w:spacing w:line="276" w:lineRule="auto"/>
        <w:ind w:right="283"/>
        <w:rPr>
          <w:rFonts w:ascii="Calibri" w:hAnsi="Calibri" w:cs="Calibri"/>
          <w:sz w:val="22"/>
          <w:szCs w:val="22"/>
        </w:rPr>
      </w:pPr>
      <w:r w:rsidRPr="00601AFA">
        <w:rPr>
          <w:rFonts w:ascii="Calibri" w:hAnsi="Calibri" w:cs="Calibri"/>
          <w:sz w:val="22"/>
          <w:szCs w:val="22"/>
        </w:rPr>
        <w:t xml:space="preserve">Instytucja </w:t>
      </w:r>
      <w:r w:rsidR="00481CC1" w:rsidRPr="00601AFA">
        <w:rPr>
          <w:rFonts w:ascii="Calibri" w:hAnsi="Calibri" w:cs="Calibri"/>
          <w:sz w:val="22"/>
          <w:szCs w:val="22"/>
        </w:rPr>
        <w:t>zatrudniająca</w:t>
      </w:r>
    </w:p>
    <w:p w14:paraId="75D3CFDF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Cs w:val="24"/>
        </w:rPr>
      </w:pPr>
      <w:r w:rsidRPr="00601AFA">
        <w:rPr>
          <w:rFonts w:ascii="Calibri" w:hAnsi="Calibri" w:cs="Calibri"/>
          <w:szCs w:val="24"/>
        </w:rPr>
        <w:t>………………………………</w:t>
      </w:r>
      <w:r w:rsidR="00D12065" w:rsidRPr="00601AFA">
        <w:rPr>
          <w:rFonts w:ascii="Calibri" w:hAnsi="Calibri" w:cs="Calibri"/>
          <w:szCs w:val="24"/>
        </w:rPr>
        <w:t>………………</w:t>
      </w:r>
    </w:p>
    <w:p w14:paraId="59DA948C" w14:textId="77777777" w:rsidR="003941D6" w:rsidRPr="00601AFA" w:rsidRDefault="00E74379" w:rsidP="001D5633">
      <w:pPr>
        <w:spacing w:line="276" w:lineRule="auto"/>
        <w:ind w:right="283"/>
        <w:rPr>
          <w:rFonts w:ascii="Calibri" w:hAnsi="Calibri" w:cs="Calibri"/>
          <w:sz w:val="22"/>
          <w:szCs w:val="22"/>
        </w:rPr>
      </w:pPr>
      <w:r w:rsidRPr="00601AFA">
        <w:rPr>
          <w:rFonts w:ascii="Calibri" w:hAnsi="Calibri" w:cs="Calibri"/>
          <w:sz w:val="22"/>
          <w:szCs w:val="22"/>
        </w:rPr>
        <w:t>Stanowisko</w:t>
      </w:r>
    </w:p>
    <w:p w14:paraId="3181A67D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Cs w:val="24"/>
        </w:rPr>
      </w:pPr>
      <w:r w:rsidRPr="00601AFA">
        <w:rPr>
          <w:rFonts w:ascii="Calibri" w:hAnsi="Calibri" w:cs="Calibri"/>
          <w:szCs w:val="24"/>
        </w:rPr>
        <w:t>………………………………</w:t>
      </w:r>
      <w:r w:rsidR="00D12065" w:rsidRPr="00601AFA">
        <w:rPr>
          <w:rFonts w:ascii="Calibri" w:hAnsi="Calibri" w:cs="Calibri"/>
          <w:szCs w:val="24"/>
        </w:rPr>
        <w:t>……………..</w:t>
      </w:r>
    </w:p>
    <w:p w14:paraId="55DCC4E7" w14:textId="77777777" w:rsidR="003941D6" w:rsidRPr="00601AFA" w:rsidRDefault="00E74379" w:rsidP="001D5633">
      <w:pPr>
        <w:spacing w:line="276" w:lineRule="auto"/>
        <w:ind w:right="283"/>
        <w:rPr>
          <w:rFonts w:ascii="Calibri" w:hAnsi="Calibri" w:cs="Calibri"/>
          <w:sz w:val="22"/>
          <w:szCs w:val="22"/>
        </w:rPr>
      </w:pPr>
      <w:r w:rsidRPr="00601AFA">
        <w:rPr>
          <w:rFonts w:ascii="Calibri" w:hAnsi="Calibri" w:cs="Calibri"/>
          <w:sz w:val="22"/>
          <w:szCs w:val="22"/>
        </w:rPr>
        <w:t>Jednostka organizacyjna</w:t>
      </w:r>
    </w:p>
    <w:p w14:paraId="117AB44D" w14:textId="77777777" w:rsidR="003941D6" w:rsidRPr="00601AFA" w:rsidRDefault="003941D6" w:rsidP="001D5633">
      <w:pPr>
        <w:spacing w:line="276" w:lineRule="auto"/>
        <w:ind w:right="283"/>
        <w:rPr>
          <w:rFonts w:ascii="Calibri" w:hAnsi="Calibri" w:cs="Calibri"/>
          <w:szCs w:val="24"/>
        </w:rPr>
      </w:pPr>
      <w:r w:rsidRPr="00601AFA">
        <w:rPr>
          <w:rFonts w:ascii="Calibri" w:hAnsi="Calibri" w:cs="Calibri"/>
          <w:szCs w:val="24"/>
        </w:rPr>
        <w:t>………………………………</w:t>
      </w:r>
      <w:r w:rsidR="00D12065" w:rsidRPr="00601AFA">
        <w:rPr>
          <w:rFonts w:ascii="Calibri" w:hAnsi="Calibri" w:cs="Calibri"/>
          <w:szCs w:val="24"/>
        </w:rPr>
        <w:t>……………….</w:t>
      </w:r>
    </w:p>
    <w:p w14:paraId="2B63B468" w14:textId="77777777" w:rsidR="003941D6" w:rsidRPr="00601AFA" w:rsidRDefault="00E74379" w:rsidP="001D5633">
      <w:pPr>
        <w:spacing w:line="276" w:lineRule="auto"/>
        <w:ind w:right="283"/>
        <w:rPr>
          <w:rFonts w:ascii="Calibri" w:hAnsi="Calibri" w:cs="Calibri"/>
          <w:sz w:val="22"/>
          <w:szCs w:val="22"/>
        </w:rPr>
      </w:pPr>
      <w:r w:rsidRPr="00601AFA">
        <w:rPr>
          <w:rFonts w:ascii="Calibri" w:hAnsi="Calibri" w:cs="Calibri"/>
          <w:sz w:val="22"/>
          <w:szCs w:val="22"/>
        </w:rPr>
        <w:t>Nr tel., e-mail</w:t>
      </w:r>
    </w:p>
    <w:p w14:paraId="2B0CC9BB" w14:textId="77777777" w:rsidR="00E74379" w:rsidRPr="00601AFA" w:rsidRDefault="00E74379" w:rsidP="001D5633">
      <w:pPr>
        <w:spacing w:line="276" w:lineRule="auto"/>
        <w:ind w:right="283"/>
        <w:rPr>
          <w:rFonts w:ascii="Calibri" w:hAnsi="Calibri" w:cs="Calibri"/>
          <w:szCs w:val="24"/>
        </w:rPr>
      </w:pPr>
    </w:p>
    <w:p w14:paraId="24A3DD82" w14:textId="77777777" w:rsidR="00E74379" w:rsidRPr="00601AFA" w:rsidRDefault="00E74379" w:rsidP="001D5633">
      <w:pPr>
        <w:spacing w:line="276" w:lineRule="auto"/>
        <w:ind w:right="283"/>
        <w:jc w:val="center"/>
        <w:rPr>
          <w:rFonts w:ascii="Calibri" w:hAnsi="Calibri" w:cs="Calibri"/>
          <w:b/>
          <w:bCs/>
          <w:szCs w:val="24"/>
        </w:rPr>
      </w:pPr>
      <w:r w:rsidRPr="00601AFA">
        <w:rPr>
          <w:rFonts w:ascii="Calibri" w:hAnsi="Calibri" w:cs="Calibri"/>
          <w:b/>
          <w:bCs/>
          <w:szCs w:val="24"/>
        </w:rPr>
        <w:t xml:space="preserve">Oświadczenie </w:t>
      </w:r>
      <w:r w:rsidR="00AF32F9" w:rsidRPr="00601AFA">
        <w:rPr>
          <w:rFonts w:ascii="Calibri" w:hAnsi="Calibri" w:cs="Calibri"/>
          <w:b/>
          <w:bCs/>
          <w:szCs w:val="24"/>
        </w:rPr>
        <w:t>uczestnika</w:t>
      </w:r>
    </w:p>
    <w:p w14:paraId="3D757E26" w14:textId="77777777" w:rsidR="00E74379" w:rsidRPr="00601AFA" w:rsidRDefault="00E74379" w:rsidP="001D5633">
      <w:pPr>
        <w:spacing w:line="276" w:lineRule="auto"/>
        <w:ind w:right="283"/>
        <w:jc w:val="center"/>
        <w:rPr>
          <w:rFonts w:ascii="Calibri" w:hAnsi="Calibri" w:cs="Calibri"/>
          <w:b/>
          <w:bCs/>
          <w:szCs w:val="24"/>
        </w:rPr>
      </w:pPr>
    </w:p>
    <w:p w14:paraId="5F753AF0" w14:textId="4768F135" w:rsidR="00E74379" w:rsidRPr="00601AFA" w:rsidRDefault="00E74379" w:rsidP="001D5633">
      <w:pPr>
        <w:spacing w:line="276" w:lineRule="auto"/>
        <w:ind w:left="284" w:right="283"/>
        <w:jc w:val="both"/>
        <w:rPr>
          <w:rFonts w:ascii="Calibri" w:hAnsi="Calibri" w:cs="Calibri"/>
          <w:szCs w:val="24"/>
          <w:lang w:eastAsia="en-US"/>
        </w:rPr>
      </w:pPr>
      <w:r w:rsidRPr="00601AFA">
        <w:rPr>
          <w:rFonts w:ascii="Calibri" w:hAnsi="Calibri" w:cs="Calibri"/>
          <w:szCs w:val="24"/>
        </w:rPr>
        <w:t xml:space="preserve">Przyjmuję do wiadomości, że w przypadku mojej rezygnacji z udziału w 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kursie języka angielskiego </w:t>
      </w:r>
      <w:r w:rsidR="00BC65F8" w:rsidRPr="00601AFA">
        <w:rPr>
          <w:rFonts w:ascii="Calibri" w:hAnsi="Calibri" w:cs="Calibri"/>
        </w:rPr>
        <w:t xml:space="preserve">dla pracowników członków sieci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 organizowanego </w:t>
      </w:r>
      <w:r w:rsidR="00705ABA">
        <w:rPr>
          <w:rFonts w:ascii="Calibri" w:hAnsi="Calibri" w:cs="Calibri"/>
        </w:rPr>
        <w:br/>
      </w:r>
      <w:r w:rsidR="00BC65F8" w:rsidRPr="00601AFA">
        <w:rPr>
          <w:rFonts w:ascii="Calibri" w:hAnsi="Calibri" w:cs="Calibri"/>
        </w:rPr>
        <w:t xml:space="preserve">w ramach Projektu „One Region, </w:t>
      </w:r>
      <w:proofErr w:type="spellStart"/>
      <w:r w:rsidR="00BC65F8" w:rsidRPr="00601AFA">
        <w:rPr>
          <w:rFonts w:ascii="Calibri" w:hAnsi="Calibri" w:cs="Calibri"/>
        </w:rPr>
        <w:t>Wide</w:t>
      </w:r>
      <w:proofErr w:type="spellEnd"/>
      <w:r w:rsidR="00BC65F8" w:rsidRPr="00601AFA">
        <w:rPr>
          <w:rFonts w:ascii="Calibri" w:hAnsi="Calibri" w:cs="Calibri"/>
        </w:rPr>
        <w:t xml:space="preserve"> </w:t>
      </w:r>
      <w:proofErr w:type="spellStart"/>
      <w:r w:rsidR="00BC65F8" w:rsidRPr="00601AFA">
        <w:rPr>
          <w:rFonts w:ascii="Calibri" w:hAnsi="Calibri" w:cs="Calibri"/>
        </w:rPr>
        <w:t>Horizons</w:t>
      </w:r>
      <w:proofErr w:type="spellEnd"/>
      <w:r w:rsidR="00BC65F8" w:rsidRPr="00601AFA">
        <w:rPr>
          <w:rFonts w:ascii="Calibri" w:hAnsi="Calibri" w:cs="Calibri"/>
        </w:rPr>
        <w:t xml:space="preserve"> –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Wielkopolska” w ramach programu </w:t>
      </w:r>
      <w:r w:rsidR="00BC65F8" w:rsidRPr="00601AFA">
        <w:rPr>
          <w:rFonts w:ascii="Calibri" w:hAnsi="Calibri" w:cs="Calibri"/>
          <w:shd w:val="clear" w:color="auto" w:fill="FFFFFF"/>
        </w:rPr>
        <w:t>w ramach programu Sieć NAWA-EURAXESS</w:t>
      </w:r>
      <w:r w:rsidR="00481CC1" w:rsidRPr="00601AFA">
        <w:rPr>
          <w:rFonts w:ascii="Calibri" w:hAnsi="Calibri" w:cs="Calibri"/>
          <w:szCs w:val="24"/>
          <w:lang w:eastAsia="en-US"/>
        </w:rPr>
        <w:t xml:space="preserve"> </w:t>
      </w:r>
      <w:r w:rsidRPr="00601AFA">
        <w:rPr>
          <w:rFonts w:ascii="Calibri" w:hAnsi="Calibri" w:cs="Calibri"/>
          <w:bCs/>
          <w:szCs w:val="24"/>
        </w:rPr>
        <w:t xml:space="preserve">przed jego ukończeniem albo skreślenia mnie z listy uczestników ww. </w:t>
      </w:r>
      <w:r w:rsidR="00481CC1" w:rsidRPr="00601AFA">
        <w:rPr>
          <w:rFonts w:ascii="Calibri" w:hAnsi="Calibri" w:cs="Calibri"/>
          <w:bCs/>
          <w:szCs w:val="24"/>
        </w:rPr>
        <w:t>kursu</w:t>
      </w:r>
      <w:r w:rsidRPr="00601AFA">
        <w:rPr>
          <w:rFonts w:ascii="Calibri" w:hAnsi="Calibri" w:cs="Calibri"/>
          <w:bCs/>
          <w:szCs w:val="24"/>
        </w:rPr>
        <w:t xml:space="preserve"> z przyczyn leżących </w:t>
      </w:r>
      <w:r w:rsidRPr="00601AFA">
        <w:rPr>
          <w:rFonts w:ascii="Calibri" w:hAnsi="Calibri" w:cs="Calibri"/>
          <w:szCs w:val="24"/>
          <w:lang w:eastAsia="en-US"/>
        </w:rPr>
        <w:t>po</w:t>
      </w:r>
      <w:r w:rsidR="007B1764" w:rsidRPr="00601AFA">
        <w:rPr>
          <w:rFonts w:ascii="Calibri" w:hAnsi="Calibri" w:cs="Calibri"/>
          <w:szCs w:val="24"/>
          <w:lang w:eastAsia="en-US"/>
        </w:rPr>
        <w:t> </w:t>
      </w:r>
      <w:r w:rsidRPr="00601AFA">
        <w:rPr>
          <w:rFonts w:ascii="Calibri" w:hAnsi="Calibri" w:cs="Calibri"/>
          <w:szCs w:val="24"/>
          <w:lang w:eastAsia="en-US"/>
        </w:rPr>
        <w:t>mojej stronie, w tym z przyczyn o których mowa w § 7</w:t>
      </w:r>
      <w:r w:rsidR="00027D86" w:rsidRPr="00601AFA">
        <w:rPr>
          <w:rFonts w:ascii="Calibri" w:hAnsi="Calibri" w:cs="Calibri"/>
          <w:szCs w:val="24"/>
          <w:lang w:eastAsia="en-US"/>
        </w:rPr>
        <w:t xml:space="preserve"> </w:t>
      </w:r>
      <w:r w:rsidRPr="00601AFA">
        <w:rPr>
          <w:rFonts w:ascii="Calibri" w:hAnsi="Calibri" w:cs="Calibri"/>
          <w:szCs w:val="24"/>
          <w:lang w:eastAsia="en-US"/>
        </w:rPr>
        <w:t xml:space="preserve">Regulaminu korzystania z kursu języka angielskiego </w:t>
      </w:r>
      <w:r w:rsidR="00BC65F8" w:rsidRPr="00601AFA">
        <w:rPr>
          <w:rFonts w:ascii="Calibri" w:hAnsi="Calibri" w:cs="Calibri"/>
        </w:rPr>
        <w:t xml:space="preserve">dla pracowników członków sieci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 organizowanego w ramach Projektu „One Region, </w:t>
      </w:r>
      <w:proofErr w:type="spellStart"/>
      <w:r w:rsidR="00BC65F8" w:rsidRPr="00601AFA">
        <w:rPr>
          <w:rFonts w:ascii="Calibri" w:hAnsi="Calibri" w:cs="Calibri"/>
        </w:rPr>
        <w:t>Wide</w:t>
      </w:r>
      <w:proofErr w:type="spellEnd"/>
      <w:r w:rsidR="00BC65F8" w:rsidRPr="00601AFA">
        <w:rPr>
          <w:rFonts w:ascii="Calibri" w:hAnsi="Calibri" w:cs="Calibri"/>
        </w:rPr>
        <w:t xml:space="preserve"> </w:t>
      </w:r>
      <w:proofErr w:type="spellStart"/>
      <w:r w:rsidR="00BC65F8" w:rsidRPr="00601AFA">
        <w:rPr>
          <w:rFonts w:ascii="Calibri" w:hAnsi="Calibri" w:cs="Calibri"/>
        </w:rPr>
        <w:t>Horizons</w:t>
      </w:r>
      <w:proofErr w:type="spellEnd"/>
      <w:r w:rsidR="00BC65F8" w:rsidRPr="00601AFA">
        <w:rPr>
          <w:rFonts w:ascii="Calibri" w:hAnsi="Calibri" w:cs="Calibri"/>
        </w:rPr>
        <w:t xml:space="preserve"> – </w:t>
      </w:r>
      <w:proofErr w:type="spellStart"/>
      <w:r w:rsidR="00BC65F8" w:rsidRPr="00601AFA">
        <w:rPr>
          <w:rFonts w:ascii="Calibri" w:hAnsi="Calibri" w:cs="Calibri"/>
        </w:rPr>
        <w:t>Euraxess</w:t>
      </w:r>
      <w:proofErr w:type="spellEnd"/>
      <w:r w:rsidR="00BC65F8" w:rsidRPr="00601AFA">
        <w:rPr>
          <w:rFonts w:ascii="Calibri" w:hAnsi="Calibri" w:cs="Calibri"/>
        </w:rPr>
        <w:t xml:space="preserve"> Wielkopolska” w ramach programu </w:t>
      </w:r>
      <w:r w:rsidR="00BC65F8" w:rsidRPr="00601AFA">
        <w:rPr>
          <w:rFonts w:ascii="Calibri" w:hAnsi="Calibri" w:cs="Calibri"/>
          <w:shd w:val="clear" w:color="auto" w:fill="FFFFFF"/>
        </w:rPr>
        <w:t>w ramach programu Sieć NAWA-EURAXESS</w:t>
      </w:r>
      <w:r w:rsidR="009462F5" w:rsidRPr="00601AFA">
        <w:rPr>
          <w:rFonts w:ascii="Calibri" w:hAnsi="Calibri" w:cs="Calibri"/>
          <w:szCs w:val="24"/>
          <w:lang w:eastAsia="en-US"/>
        </w:rPr>
        <w:t>,</w:t>
      </w:r>
      <w:r w:rsidRPr="00601AFA">
        <w:rPr>
          <w:rFonts w:ascii="Calibri" w:hAnsi="Calibri" w:cs="Calibri"/>
          <w:szCs w:val="24"/>
          <w:lang w:eastAsia="en-US"/>
        </w:rPr>
        <w:t xml:space="preserve"> jeżeli Instytucja Pośrednicząca uzna koszt </w:t>
      </w:r>
      <w:r w:rsidR="0078019A" w:rsidRPr="00601AFA">
        <w:rPr>
          <w:rFonts w:ascii="Calibri" w:hAnsi="Calibri" w:cs="Calibri"/>
          <w:szCs w:val="24"/>
          <w:lang w:eastAsia="en-US"/>
        </w:rPr>
        <w:t>mojego</w:t>
      </w:r>
      <w:r w:rsidRPr="00601AFA">
        <w:rPr>
          <w:rFonts w:ascii="Calibri" w:hAnsi="Calibri" w:cs="Calibri"/>
          <w:szCs w:val="24"/>
          <w:lang w:eastAsia="en-US"/>
        </w:rPr>
        <w:t xml:space="preserve"> uczestni</w:t>
      </w:r>
      <w:r w:rsidR="0078019A" w:rsidRPr="00601AFA">
        <w:rPr>
          <w:rFonts w:ascii="Calibri" w:hAnsi="Calibri" w:cs="Calibri"/>
          <w:szCs w:val="24"/>
          <w:lang w:eastAsia="en-US"/>
        </w:rPr>
        <w:t>ctwa</w:t>
      </w:r>
      <w:r w:rsidRPr="00601AFA">
        <w:rPr>
          <w:rFonts w:ascii="Calibri" w:hAnsi="Calibri" w:cs="Calibri"/>
          <w:szCs w:val="24"/>
          <w:lang w:eastAsia="en-US"/>
        </w:rPr>
        <w:t xml:space="preserve"> za wydatek niekwalifikowalny, zwr</w:t>
      </w:r>
      <w:r w:rsidR="0078019A" w:rsidRPr="00601AFA">
        <w:rPr>
          <w:rFonts w:ascii="Calibri" w:hAnsi="Calibri" w:cs="Calibri"/>
          <w:szCs w:val="24"/>
          <w:lang w:eastAsia="en-US"/>
        </w:rPr>
        <w:t>ócę dobrowolnie – na wezwanie UEP -</w:t>
      </w:r>
      <w:r w:rsidRPr="00601AFA">
        <w:rPr>
          <w:rFonts w:ascii="Calibri" w:hAnsi="Calibri" w:cs="Calibri"/>
          <w:szCs w:val="24"/>
          <w:lang w:eastAsia="en-US"/>
        </w:rPr>
        <w:t xml:space="preserve"> koszt</w:t>
      </w:r>
      <w:r w:rsidR="0078019A" w:rsidRPr="00601AFA">
        <w:rPr>
          <w:rFonts w:ascii="Calibri" w:hAnsi="Calibri" w:cs="Calibri"/>
          <w:szCs w:val="24"/>
          <w:lang w:eastAsia="en-US"/>
        </w:rPr>
        <w:t>y</w:t>
      </w:r>
      <w:r w:rsidRPr="00601AFA">
        <w:rPr>
          <w:rFonts w:ascii="Calibri" w:hAnsi="Calibri" w:cs="Calibri"/>
          <w:szCs w:val="24"/>
          <w:lang w:eastAsia="en-US"/>
        </w:rPr>
        <w:t xml:space="preserve"> związan</w:t>
      </w:r>
      <w:r w:rsidR="0078019A" w:rsidRPr="00601AFA">
        <w:rPr>
          <w:rFonts w:ascii="Calibri" w:hAnsi="Calibri" w:cs="Calibri"/>
          <w:szCs w:val="24"/>
          <w:lang w:eastAsia="en-US"/>
        </w:rPr>
        <w:t>e</w:t>
      </w:r>
      <w:r w:rsidRPr="00601AFA">
        <w:rPr>
          <w:rFonts w:ascii="Calibri" w:hAnsi="Calibri" w:cs="Calibri"/>
          <w:szCs w:val="24"/>
          <w:lang w:eastAsia="en-US"/>
        </w:rPr>
        <w:t xml:space="preserve"> z </w:t>
      </w:r>
      <w:r w:rsidR="0078019A" w:rsidRPr="00601AFA">
        <w:rPr>
          <w:rFonts w:ascii="Calibri" w:hAnsi="Calibri" w:cs="Calibri"/>
          <w:szCs w:val="24"/>
          <w:lang w:eastAsia="en-US"/>
        </w:rPr>
        <w:t>moim</w:t>
      </w:r>
      <w:r w:rsidRPr="00601AFA">
        <w:rPr>
          <w:rFonts w:ascii="Calibri" w:hAnsi="Calibri" w:cs="Calibri"/>
          <w:szCs w:val="24"/>
          <w:lang w:eastAsia="en-US"/>
        </w:rPr>
        <w:t xml:space="preserve"> szkoleniem w wysokości nie wyższej niż zaplanowane w budżecie</w:t>
      </w:r>
      <w:r w:rsidR="009E79B3" w:rsidRPr="00601AFA">
        <w:rPr>
          <w:rFonts w:ascii="Calibri" w:hAnsi="Calibri" w:cs="Calibri"/>
          <w:szCs w:val="24"/>
          <w:lang w:eastAsia="en-US"/>
        </w:rPr>
        <w:t xml:space="preserve">. </w:t>
      </w:r>
      <w:r w:rsidRPr="00601AFA">
        <w:rPr>
          <w:rFonts w:ascii="Calibri" w:hAnsi="Calibri" w:cs="Calibri"/>
          <w:szCs w:val="24"/>
          <w:lang w:eastAsia="en-US"/>
        </w:rPr>
        <w:t xml:space="preserve">Kwota kosztów do zwrotu zostanie obliczona proporcjonalnie do czasu </w:t>
      </w:r>
      <w:r w:rsidR="0078019A" w:rsidRPr="00601AFA">
        <w:rPr>
          <w:rFonts w:ascii="Calibri" w:hAnsi="Calibri" w:cs="Calibri"/>
          <w:szCs w:val="24"/>
          <w:lang w:eastAsia="en-US"/>
        </w:rPr>
        <w:t xml:space="preserve">mojego </w:t>
      </w:r>
      <w:r w:rsidRPr="00601AFA">
        <w:rPr>
          <w:rFonts w:ascii="Calibri" w:hAnsi="Calibri" w:cs="Calibri"/>
          <w:szCs w:val="24"/>
          <w:lang w:eastAsia="en-US"/>
        </w:rPr>
        <w:t>udziału kursie.</w:t>
      </w:r>
    </w:p>
    <w:p w14:paraId="2F62FFCD" w14:textId="77777777" w:rsidR="00E74379" w:rsidRPr="00601AFA" w:rsidRDefault="00E74379" w:rsidP="001D5633">
      <w:pPr>
        <w:spacing w:line="276" w:lineRule="auto"/>
        <w:ind w:right="283"/>
        <w:jc w:val="both"/>
        <w:rPr>
          <w:rFonts w:ascii="Calibri" w:hAnsi="Calibri" w:cs="Calibri"/>
          <w:b/>
          <w:szCs w:val="24"/>
          <w:lang w:eastAsia="en-US"/>
        </w:rPr>
      </w:pPr>
    </w:p>
    <w:p w14:paraId="03FC238F" w14:textId="77777777" w:rsidR="0078019A" w:rsidRPr="00601AFA" w:rsidRDefault="0078019A" w:rsidP="001D5633">
      <w:pPr>
        <w:spacing w:line="276" w:lineRule="auto"/>
        <w:ind w:right="283"/>
        <w:jc w:val="both"/>
        <w:rPr>
          <w:rFonts w:ascii="Calibri" w:hAnsi="Calibri" w:cs="Calibri"/>
          <w:b/>
          <w:szCs w:val="24"/>
          <w:lang w:eastAsia="en-US"/>
        </w:rPr>
      </w:pPr>
    </w:p>
    <w:p w14:paraId="7AECCE62" w14:textId="77777777" w:rsidR="0078019A" w:rsidRPr="00601AFA" w:rsidRDefault="0078019A" w:rsidP="001D5633">
      <w:pPr>
        <w:spacing w:line="276" w:lineRule="auto"/>
        <w:ind w:right="283"/>
        <w:jc w:val="both"/>
        <w:rPr>
          <w:rFonts w:ascii="Calibri" w:hAnsi="Calibri" w:cs="Calibri"/>
          <w:bCs/>
          <w:szCs w:val="24"/>
          <w:lang w:eastAsia="en-US"/>
        </w:rPr>
      </w:pPr>
      <w:r w:rsidRPr="00601AFA">
        <w:rPr>
          <w:rFonts w:ascii="Calibri" w:hAnsi="Calibri" w:cs="Calibri"/>
          <w:bCs/>
          <w:szCs w:val="24"/>
          <w:lang w:eastAsia="en-US"/>
        </w:rPr>
        <w:t>……………………………….</w:t>
      </w:r>
    </w:p>
    <w:p w14:paraId="69B67099" w14:textId="77777777" w:rsidR="0078019A" w:rsidRPr="00601AFA" w:rsidRDefault="0078019A" w:rsidP="001D5633">
      <w:pPr>
        <w:spacing w:line="276" w:lineRule="auto"/>
        <w:ind w:right="283"/>
        <w:jc w:val="both"/>
        <w:rPr>
          <w:rFonts w:ascii="Calibri" w:hAnsi="Calibri" w:cs="Calibri"/>
          <w:bCs/>
          <w:szCs w:val="24"/>
          <w:lang w:eastAsia="en-US"/>
        </w:rPr>
      </w:pPr>
      <w:r w:rsidRPr="00601AFA">
        <w:rPr>
          <w:rFonts w:ascii="Calibri" w:hAnsi="Calibri" w:cs="Calibri"/>
          <w:bCs/>
          <w:szCs w:val="24"/>
          <w:lang w:eastAsia="en-US"/>
        </w:rPr>
        <w:t>Data i podpis uczestnika</w:t>
      </w:r>
    </w:p>
    <w:p w14:paraId="170A861C" w14:textId="77777777" w:rsidR="00E74379" w:rsidRPr="00601AFA" w:rsidRDefault="00E74379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09C7A290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4AB41F3E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7B1F5873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7C912631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67730DB9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43E27003" w14:textId="77777777" w:rsidR="00481CC1" w:rsidRPr="00601AFA" w:rsidRDefault="00481CC1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60EFFBF4" w14:textId="77777777" w:rsidR="00045B1F" w:rsidRPr="00601AFA" w:rsidRDefault="00D12065" w:rsidP="001D5633">
      <w:pPr>
        <w:spacing w:line="276" w:lineRule="auto"/>
        <w:ind w:right="283"/>
        <w:jc w:val="both"/>
        <w:rPr>
          <w:rFonts w:ascii="Calibri" w:hAnsi="Calibri" w:cs="Calibri"/>
          <w:b/>
          <w:bCs/>
          <w:szCs w:val="24"/>
        </w:rPr>
      </w:pPr>
      <w:r w:rsidRPr="00601AFA">
        <w:rPr>
          <w:rFonts w:ascii="Calibri" w:hAnsi="Calibri" w:cs="Calibri"/>
          <w:szCs w:val="24"/>
        </w:rPr>
        <w:br w:type="page"/>
      </w:r>
      <w:r w:rsidR="00045B1F" w:rsidRPr="00601AFA">
        <w:rPr>
          <w:rFonts w:ascii="Calibri" w:hAnsi="Calibri" w:cs="Calibri"/>
          <w:b/>
          <w:bCs/>
          <w:szCs w:val="24"/>
        </w:rPr>
        <w:lastRenderedPageBreak/>
        <w:t xml:space="preserve">Załącznik nr 5 </w:t>
      </w:r>
    </w:p>
    <w:p w14:paraId="71A1A9D0" w14:textId="77777777" w:rsidR="003056A3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61FC7929" w14:textId="043F01F5" w:rsidR="005E5241" w:rsidRPr="00601AFA" w:rsidRDefault="003056A3" w:rsidP="001D5633">
      <w:pPr>
        <w:spacing w:line="276" w:lineRule="auto"/>
        <w:ind w:right="283"/>
        <w:jc w:val="both"/>
        <w:rPr>
          <w:rFonts w:ascii="Calibri" w:hAnsi="Calibri" w:cs="Calibri"/>
          <w:b/>
          <w:bCs/>
        </w:rPr>
      </w:pPr>
      <w:r w:rsidRPr="00601AFA">
        <w:rPr>
          <w:rFonts w:ascii="Calibri" w:hAnsi="Calibri" w:cs="Calibri"/>
          <w:b/>
          <w:szCs w:val="24"/>
        </w:rPr>
        <w:t>Karta oceny kandydata/</w:t>
      </w:r>
      <w:r w:rsidR="00C86E1C" w:rsidRPr="00601AFA">
        <w:rPr>
          <w:rFonts w:ascii="Calibri" w:hAnsi="Calibri" w:cs="Calibri"/>
          <w:b/>
          <w:szCs w:val="24"/>
        </w:rPr>
        <w:t>k</w:t>
      </w:r>
      <w:r w:rsidRPr="00601AFA">
        <w:rPr>
          <w:rFonts w:ascii="Calibri" w:hAnsi="Calibri" w:cs="Calibri"/>
          <w:b/>
          <w:szCs w:val="24"/>
        </w:rPr>
        <w:t xml:space="preserve">andydatki do udziału w kursie </w:t>
      </w:r>
      <w:r w:rsidR="00481CC1" w:rsidRPr="00601AFA">
        <w:rPr>
          <w:rFonts w:ascii="Calibri" w:hAnsi="Calibri" w:cs="Calibri"/>
          <w:b/>
          <w:bCs/>
        </w:rPr>
        <w:t xml:space="preserve">języka angielskiego </w:t>
      </w:r>
      <w:r w:rsidR="00BC65F8" w:rsidRPr="00601AFA">
        <w:rPr>
          <w:rFonts w:ascii="Calibri" w:hAnsi="Calibri" w:cs="Calibri"/>
          <w:b/>
          <w:bCs/>
        </w:rPr>
        <w:t xml:space="preserve">dla pracowników członków sieci </w:t>
      </w:r>
      <w:proofErr w:type="spellStart"/>
      <w:r w:rsidR="00BC65F8" w:rsidRPr="00601AFA">
        <w:rPr>
          <w:rFonts w:ascii="Calibri" w:hAnsi="Calibri" w:cs="Calibri"/>
          <w:b/>
          <w:bCs/>
        </w:rPr>
        <w:t>Euraxess</w:t>
      </w:r>
      <w:proofErr w:type="spellEnd"/>
      <w:r w:rsidR="00BC65F8" w:rsidRPr="00601AFA">
        <w:rPr>
          <w:rFonts w:ascii="Calibri" w:hAnsi="Calibri" w:cs="Calibri"/>
          <w:b/>
          <w:bCs/>
        </w:rPr>
        <w:t xml:space="preserve"> Wielkopolska organizowanego w ramach Projektu „One Region, </w:t>
      </w:r>
      <w:proofErr w:type="spellStart"/>
      <w:r w:rsidR="00BC65F8" w:rsidRPr="00601AFA">
        <w:rPr>
          <w:rFonts w:ascii="Calibri" w:hAnsi="Calibri" w:cs="Calibri"/>
          <w:b/>
          <w:bCs/>
        </w:rPr>
        <w:t>Wide</w:t>
      </w:r>
      <w:proofErr w:type="spellEnd"/>
      <w:r w:rsidR="00BC65F8" w:rsidRPr="00601AFA">
        <w:rPr>
          <w:rFonts w:ascii="Calibri" w:hAnsi="Calibri" w:cs="Calibri"/>
          <w:b/>
          <w:bCs/>
        </w:rPr>
        <w:t xml:space="preserve"> </w:t>
      </w:r>
      <w:proofErr w:type="spellStart"/>
      <w:r w:rsidR="00BC65F8" w:rsidRPr="00601AFA">
        <w:rPr>
          <w:rFonts w:ascii="Calibri" w:hAnsi="Calibri" w:cs="Calibri"/>
          <w:b/>
          <w:bCs/>
        </w:rPr>
        <w:t>Horizons</w:t>
      </w:r>
      <w:proofErr w:type="spellEnd"/>
      <w:r w:rsidR="00BC65F8" w:rsidRPr="00601AFA">
        <w:rPr>
          <w:rFonts w:ascii="Calibri" w:hAnsi="Calibri" w:cs="Calibri"/>
          <w:b/>
          <w:bCs/>
        </w:rPr>
        <w:t xml:space="preserve"> – </w:t>
      </w:r>
      <w:proofErr w:type="spellStart"/>
      <w:r w:rsidR="00BC65F8" w:rsidRPr="00601AFA">
        <w:rPr>
          <w:rFonts w:ascii="Calibri" w:hAnsi="Calibri" w:cs="Calibri"/>
          <w:b/>
          <w:bCs/>
        </w:rPr>
        <w:t>Euraxess</w:t>
      </w:r>
      <w:proofErr w:type="spellEnd"/>
      <w:r w:rsidR="00BC65F8" w:rsidRPr="00601AFA">
        <w:rPr>
          <w:rFonts w:ascii="Calibri" w:hAnsi="Calibri" w:cs="Calibri"/>
          <w:b/>
          <w:bCs/>
        </w:rPr>
        <w:t xml:space="preserve"> Wielkopolska” w ramach programu </w:t>
      </w:r>
      <w:r w:rsidR="00BC65F8" w:rsidRPr="00601AFA">
        <w:rPr>
          <w:rFonts w:ascii="Calibri" w:hAnsi="Calibri" w:cs="Calibri"/>
          <w:b/>
          <w:bCs/>
          <w:shd w:val="clear" w:color="auto" w:fill="FFFFFF"/>
        </w:rPr>
        <w:t>w ramach programu Sieć NAWA-EURAXESS.</w:t>
      </w:r>
    </w:p>
    <w:p w14:paraId="2DC1099D" w14:textId="77777777" w:rsidR="003056A3" w:rsidRPr="00601AFA" w:rsidRDefault="003056A3" w:rsidP="001D5633">
      <w:pPr>
        <w:spacing w:line="276" w:lineRule="auto"/>
        <w:ind w:right="283"/>
        <w:jc w:val="center"/>
        <w:rPr>
          <w:rFonts w:ascii="Calibri" w:hAnsi="Calibri" w:cs="Calibri"/>
          <w:b/>
          <w:bCs/>
        </w:rPr>
      </w:pPr>
      <w:r w:rsidRPr="00601AFA">
        <w:rPr>
          <w:rFonts w:ascii="Calibri" w:hAnsi="Calibri" w:cs="Calibri"/>
          <w:b/>
          <w:bCs/>
        </w:rPr>
        <w:t>(wypełnia Komisja Rekrutacyjna)</w:t>
      </w:r>
    </w:p>
    <w:p w14:paraId="619A9F34" w14:textId="77777777" w:rsidR="003056A3" w:rsidRPr="00601AFA" w:rsidRDefault="003056A3" w:rsidP="001D5633">
      <w:pPr>
        <w:spacing w:line="276" w:lineRule="auto"/>
        <w:ind w:right="283"/>
        <w:jc w:val="center"/>
        <w:rPr>
          <w:rFonts w:ascii="Calibri" w:hAnsi="Calibri" w:cs="Calibri"/>
          <w:b/>
          <w:bCs/>
        </w:rPr>
      </w:pPr>
    </w:p>
    <w:p w14:paraId="03DA7F90" w14:textId="77777777" w:rsidR="003056A3" w:rsidRPr="00601AFA" w:rsidRDefault="003056A3" w:rsidP="001D5633">
      <w:pPr>
        <w:spacing w:line="276" w:lineRule="auto"/>
        <w:ind w:right="283"/>
        <w:jc w:val="center"/>
        <w:rPr>
          <w:rFonts w:ascii="Calibri" w:hAnsi="Calibr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320"/>
      </w:tblGrid>
      <w:tr w:rsidR="003056A3" w:rsidRPr="00601AFA" w14:paraId="6667FACE" w14:textId="77777777" w:rsidTr="003056A3">
        <w:trPr>
          <w:trHeight w:val="465"/>
        </w:trPr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5C597A" w14:textId="77777777" w:rsidR="003056A3" w:rsidRPr="00601AFA" w:rsidRDefault="003056A3" w:rsidP="001D5633">
            <w:pPr>
              <w:ind w:right="283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Imię i nazwisko Kandydata/Kandydatki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96EE" w14:textId="77777777" w:rsidR="003056A3" w:rsidRPr="00601AFA" w:rsidRDefault="003056A3" w:rsidP="001D5633">
            <w:pPr>
              <w:ind w:right="283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 w:rsidR="003056A3" w:rsidRPr="00601AFA" w14:paraId="62BA7FA5" w14:textId="77777777" w:rsidTr="003056A3">
        <w:trPr>
          <w:trHeight w:val="544"/>
        </w:trPr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0DA294" w14:textId="77777777" w:rsidR="00AA27AF" w:rsidRPr="00601AFA" w:rsidRDefault="00AA27AF" w:rsidP="001D5633">
            <w:pPr>
              <w:ind w:right="283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Ocena formalna:</w:t>
            </w:r>
          </w:p>
          <w:p w14:paraId="2C22D744" w14:textId="77777777" w:rsidR="00AA27AF" w:rsidRPr="00601AFA" w:rsidRDefault="00AA27AF" w:rsidP="001D5633">
            <w:pPr>
              <w:ind w:right="283"/>
              <w:rPr>
                <w:rFonts w:ascii="Calibri" w:hAnsi="Calibri" w:cs="Calibri"/>
                <w:szCs w:val="24"/>
              </w:rPr>
            </w:pPr>
          </w:p>
          <w:p w14:paraId="4FA91AD4" w14:textId="77777777" w:rsidR="003056A3" w:rsidRPr="00601AFA" w:rsidRDefault="003056A3" w:rsidP="001D5633">
            <w:pPr>
              <w:ind w:right="283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 xml:space="preserve">Czy wniosek spełnia kryteria formalne?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09AA" w14:textId="77777777" w:rsidR="003056A3" w:rsidRPr="00601AFA" w:rsidRDefault="003056A3" w:rsidP="001D5633">
            <w:pPr>
              <w:ind w:right="283"/>
              <w:jc w:val="center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TAK/NIE</w:t>
            </w:r>
          </w:p>
        </w:tc>
      </w:tr>
      <w:tr w:rsidR="003056A3" w:rsidRPr="00601AFA" w14:paraId="3024A5CF" w14:textId="77777777" w:rsidTr="003056A3">
        <w:trPr>
          <w:trHeight w:val="544"/>
        </w:trPr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BFC252" w14:textId="77777777" w:rsidR="00AA27AF" w:rsidRPr="00601AFA" w:rsidRDefault="00AA27AF" w:rsidP="001D5633">
            <w:pPr>
              <w:ind w:right="283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Ocena merytoryczna:</w:t>
            </w:r>
          </w:p>
          <w:p w14:paraId="028E946A" w14:textId="77777777" w:rsidR="00AA27AF" w:rsidRPr="00601AFA" w:rsidRDefault="00AA27AF" w:rsidP="001D5633">
            <w:pPr>
              <w:ind w:right="283"/>
              <w:rPr>
                <w:rFonts w:ascii="Calibri" w:hAnsi="Calibri" w:cs="Calibri"/>
                <w:szCs w:val="24"/>
              </w:rPr>
            </w:pPr>
          </w:p>
          <w:p w14:paraId="32E06B11" w14:textId="77777777" w:rsidR="003056A3" w:rsidRPr="00601AFA" w:rsidRDefault="00AA27AF" w:rsidP="001D5633">
            <w:pPr>
              <w:ind w:right="283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Czy z</w:t>
            </w:r>
            <w:r w:rsidR="003056A3" w:rsidRPr="00601AFA">
              <w:rPr>
                <w:rFonts w:ascii="Calibri" w:hAnsi="Calibri" w:cs="Calibri"/>
                <w:szCs w:val="24"/>
              </w:rPr>
              <w:t>najomość języka angielskieg</w:t>
            </w:r>
            <w:r w:rsidRPr="00601AFA">
              <w:rPr>
                <w:rFonts w:ascii="Calibri" w:hAnsi="Calibri" w:cs="Calibri"/>
                <w:szCs w:val="24"/>
              </w:rPr>
              <w:t>o kandydata została</w:t>
            </w:r>
            <w:r w:rsidR="003056A3" w:rsidRPr="00601AFA">
              <w:rPr>
                <w:rFonts w:ascii="Calibri" w:hAnsi="Calibri" w:cs="Calibri"/>
                <w:szCs w:val="24"/>
              </w:rPr>
              <w:t xml:space="preserve"> potwierdzona testem</w:t>
            </w:r>
            <w:r w:rsidRPr="00601AFA">
              <w:rPr>
                <w:rFonts w:ascii="Calibri" w:hAnsi="Calibri" w:cs="Calibri"/>
                <w:szCs w:val="24"/>
              </w:rPr>
              <w:t xml:space="preserve"> na</w:t>
            </w:r>
            <w:r w:rsidR="003056A3" w:rsidRPr="00601AFA">
              <w:rPr>
                <w:rFonts w:ascii="Calibri" w:hAnsi="Calibri" w:cs="Calibri"/>
                <w:szCs w:val="24"/>
              </w:rPr>
              <w:t xml:space="preserve"> </w:t>
            </w:r>
            <w:r w:rsidRPr="00601AFA">
              <w:rPr>
                <w:rFonts w:ascii="Calibri" w:hAnsi="Calibri" w:cs="Calibri"/>
                <w:szCs w:val="24"/>
              </w:rPr>
              <w:t xml:space="preserve">poziomie min. B1 </w:t>
            </w:r>
            <w:r w:rsidR="005E5241" w:rsidRPr="00601AFA">
              <w:rPr>
                <w:rFonts w:ascii="Calibri" w:hAnsi="Calibri" w:cs="Calibri"/>
                <w:szCs w:val="24"/>
              </w:rPr>
              <w:t>przeprowadzonym przez wykonawcę</w:t>
            </w:r>
            <w:r w:rsidRPr="00601AFA">
              <w:rPr>
                <w:rFonts w:ascii="Calibri" w:hAnsi="Calibri" w:cs="Calibri"/>
                <w:szCs w:val="24"/>
              </w:rPr>
              <w:t>?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4CBC" w14:textId="77777777" w:rsidR="003056A3" w:rsidRPr="00601AFA" w:rsidRDefault="003056A3" w:rsidP="001D5633">
            <w:pPr>
              <w:ind w:right="283"/>
              <w:jc w:val="center"/>
              <w:rPr>
                <w:rFonts w:ascii="Calibri" w:hAnsi="Calibri" w:cs="Calibri"/>
                <w:szCs w:val="24"/>
              </w:rPr>
            </w:pPr>
            <w:r w:rsidRPr="00601AFA">
              <w:rPr>
                <w:rFonts w:ascii="Calibri" w:hAnsi="Calibri" w:cs="Calibri"/>
                <w:szCs w:val="24"/>
              </w:rPr>
              <w:t>TAK/NIE</w:t>
            </w:r>
          </w:p>
        </w:tc>
      </w:tr>
    </w:tbl>
    <w:p w14:paraId="08F9C40E" w14:textId="77777777" w:rsidR="003056A3" w:rsidRPr="00601AFA" w:rsidRDefault="003056A3" w:rsidP="001D5633">
      <w:pPr>
        <w:pStyle w:val="Default"/>
        <w:ind w:right="283"/>
        <w:jc w:val="both"/>
      </w:pPr>
    </w:p>
    <w:p w14:paraId="70E2F5FE" w14:textId="77777777" w:rsidR="003056A3" w:rsidRPr="00601AFA" w:rsidRDefault="003056A3" w:rsidP="001D5633">
      <w:pPr>
        <w:pStyle w:val="Default"/>
        <w:ind w:right="283"/>
        <w:jc w:val="both"/>
      </w:pPr>
    </w:p>
    <w:p w14:paraId="4E041838" w14:textId="05A2D7FA" w:rsidR="003056A3" w:rsidRPr="00601AFA" w:rsidRDefault="003056A3" w:rsidP="001D5633">
      <w:pPr>
        <w:pStyle w:val="Default"/>
        <w:ind w:right="283"/>
        <w:jc w:val="both"/>
      </w:pPr>
      <w:r w:rsidRPr="00601AFA">
        <w:t xml:space="preserve">Decyzja: </w:t>
      </w:r>
      <w:r w:rsidR="00500DE4" w:rsidRPr="00601AFA">
        <w:t xml:space="preserve">Komisja postanawia o </w:t>
      </w:r>
      <w:r w:rsidRPr="00601AFA">
        <w:t>zakwalifikowan</w:t>
      </w:r>
      <w:r w:rsidR="00500DE4" w:rsidRPr="00601AFA">
        <w:t>iu</w:t>
      </w:r>
      <w:r w:rsidRPr="00601AFA">
        <w:t>/niezakwalifikowan</w:t>
      </w:r>
      <w:r w:rsidR="00500DE4" w:rsidRPr="00601AFA">
        <w:t>iu</w:t>
      </w:r>
      <w:r w:rsidR="00705ABA">
        <w:rPr>
          <w:rStyle w:val="Odwoanieprzypisudolnego"/>
        </w:rPr>
        <w:t>1</w:t>
      </w:r>
      <w:r w:rsidR="00791701" w:rsidRPr="00601AFA">
        <w:t xml:space="preserve"> </w:t>
      </w:r>
      <w:r w:rsidR="00500DE4" w:rsidRPr="00601AFA">
        <w:t xml:space="preserve">Kandydata/Kandydatki </w:t>
      </w:r>
      <w:r w:rsidRPr="00601AFA">
        <w:t>do</w:t>
      </w:r>
      <w:r w:rsidR="007B1764" w:rsidRPr="00601AFA">
        <w:t> </w:t>
      </w:r>
      <w:r w:rsidRPr="00601AFA">
        <w:t>udziału w Kursie.</w:t>
      </w:r>
    </w:p>
    <w:p w14:paraId="0E21FB6E" w14:textId="77777777" w:rsidR="003056A3" w:rsidRPr="00601AFA" w:rsidRDefault="003056A3" w:rsidP="001D5633">
      <w:pPr>
        <w:pStyle w:val="Default"/>
        <w:spacing w:line="360" w:lineRule="auto"/>
        <w:ind w:right="283"/>
        <w:jc w:val="both"/>
      </w:pPr>
    </w:p>
    <w:p w14:paraId="48B771B1" w14:textId="77777777" w:rsidR="003056A3" w:rsidRPr="00601AFA" w:rsidRDefault="003056A3" w:rsidP="001D5633">
      <w:pPr>
        <w:pStyle w:val="Default"/>
        <w:spacing w:line="360" w:lineRule="auto"/>
        <w:ind w:right="283"/>
        <w:jc w:val="both"/>
      </w:pPr>
    </w:p>
    <w:p w14:paraId="40917F1F" w14:textId="77777777" w:rsidR="003056A3" w:rsidRPr="00601AFA" w:rsidRDefault="003056A3" w:rsidP="001D5633">
      <w:pPr>
        <w:pStyle w:val="Default"/>
        <w:spacing w:line="360" w:lineRule="auto"/>
        <w:ind w:right="283"/>
        <w:jc w:val="both"/>
      </w:pPr>
      <w:r w:rsidRPr="00601AFA">
        <w:t>Data i podpisy członków Komisji:</w:t>
      </w:r>
    </w:p>
    <w:p w14:paraId="28C6B0B7" w14:textId="77777777" w:rsidR="003056A3" w:rsidRPr="00601AFA" w:rsidRDefault="003056A3" w:rsidP="001D5633">
      <w:pPr>
        <w:pStyle w:val="Default"/>
        <w:spacing w:line="360" w:lineRule="auto"/>
        <w:ind w:right="283"/>
        <w:jc w:val="both"/>
      </w:pPr>
      <w:r w:rsidRPr="00601AFA">
        <w:t xml:space="preserve">…………………………………………………………………………….                     </w:t>
      </w:r>
    </w:p>
    <w:p w14:paraId="697617E5" w14:textId="77777777" w:rsidR="003056A3" w:rsidRPr="00601AFA" w:rsidRDefault="003056A3" w:rsidP="001D5633">
      <w:pPr>
        <w:pStyle w:val="Default"/>
        <w:spacing w:line="360" w:lineRule="auto"/>
        <w:ind w:right="283"/>
        <w:jc w:val="both"/>
      </w:pPr>
      <w:r w:rsidRPr="00601AFA">
        <w:t>…………………………………………………………………………….</w:t>
      </w:r>
    </w:p>
    <w:p w14:paraId="727FADF7" w14:textId="77777777" w:rsidR="003056A3" w:rsidRDefault="003056A3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7F709743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36BB2D36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480E6EEE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7959AA7B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6F85C9D5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6D0F0C31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23170B30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2C0AC793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263E5B8F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010B638B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078EA6D7" w14:textId="77777777" w:rsidR="00705ABA" w:rsidRDefault="00705ABA" w:rsidP="001D5633">
      <w:pPr>
        <w:spacing w:line="276" w:lineRule="auto"/>
        <w:ind w:right="283"/>
        <w:jc w:val="both"/>
        <w:rPr>
          <w:rFonts w:ascii="Calibri" w:hAnsi="Calibri" w:cs="Calibri"/>
          <w:szCs w:val="24"/>
        </w:rPr>
      </w:pPr>
    </w:p>
    <w:p w14:paraId="174D11C1" w14:textId="2E25B8ED" w:rsidR="00705ABA" w:rsidRPr="00705ABA" w:rsidRDefault="00705ABA" w:rsidP="00705ABA">
      <w:pPr>
        <w:pStyle w:val="Akapitzlist"/>
        <w:numPr>
          <w:ilvl w:val="2"/>
          <w:numId w:val="30"/>
        </w:numPr>
        <w:ind w:left="284" w:right="283" w:hanging="284"/>
        <w:jc w:val="both"/>
        <w:rPr>
          <w:rFonts w:cs="Calibri"/>
          <w:sz w:val="18"/>
          <w:szCs w:val="20"/>
          <w:lang w:val="pl-PL"/>
        </w:rPr>
      </w:pPr>
      <w:r w:rsidRPr="00705ABA">
        <w:rPr>
          <w:rFonts w:cs="Calibri"/>
          <w:sz w:val="18"/>
          <w:szCs w:val="20"/>
          <w:lang w:val="pl-PL"/>
        </w:rPr>
        <w:t>Skreślić niewłaściwe.</w:t>
      </w:r>
    </w:p>
    <w:sectPr w:rsidR="00705ABA" w:rsidRPr="00705ABA" w:rsidSect="00705ABA">
      <w:footerReference w:type="even" r:id="rId8"/>
      <w:footerReference w:type="default" r:id="rId9"/>
      <w:pgSz w:w="11907" w:h="16840" w:code="9"/>
      <w:pgMar w:top="1440" w:right="1080" w:bottom="1440" w:left="1080" w:header="0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7A6E" w14:textId="77777777" w:rsidR="0033472E" w:rsidRDefault="0033472E" w:rsidP="009D24B6">
      <w:r>
        <w:separator/>
      </w:r>
    </w:p>
  </w:endnote>
  <w:endnote w:type="continuationSeparator" w:id="0">
    <w:p w14:paraId="3D6A0986" w14:textId="77777777" w:rsidR="0033472E" w:rsidRDefault="0033472E" w:rsidP="009D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6B61" w14:textId="77777777" w:rsidR="00ED015D" w:rsidRDefault="00ED01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884AEB" w14:textId="77777777" w:rsidR="00ED015D" w:rsidRDefault="00ED01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E19E" w14:textId="77777777" w:rsidR="006D55AF" w:rsidRDefault="006D55AF">
    <w:pPr>
      <w:pStyle w:val="Stopka"/>
      <w:rPr>
        <w:noProof/>
      </w:rPr>
    </w:pPr>
  </w:p>
  <w:p w14:paraId="3D6867AE" w14:textId="77777777" w:rsidR="006D55AF" w:rsidRDefault="006D5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2BF8" w14:textId="77777777" w:rsidR="0033472E" w:rsidRDefault="0033472E" w:rsidP="009D24B6">
      <w:r>
        <w:separator/>
      </w:r>
    </w:p>
  </w:footnote>
  <w:footnote w:type="continuationSeparator" w:id="0">
    <w:p w14:paraId="17990AA7" w14:textId="77777777" w:rsidR="0033472E" w:rsidRDefault="0033472E" w:rsidP="009D24B6">
      <w:r>
        <w:continuationSeparator/>
      </w:r>
    </w:p>
  </w:footnote>
  <w:footnote w:id="1">
    <w:p w14:paraId="6C678C39" w14:textId="7E9C25F4" w:rsidR="00BA3A6A" w:rsidRDefault="00BA3A6A">
      <w:pPr>
        <w:pStyle w:val="Tekstprzypisudolnego"/>
      </w:pPr>
      <w:r w:rsidRPr="007A79E4">
        <w:rPr>
          <w:rStyle w:val="Odwoanieprzypisudolnego"/>
          <w:sz w:val="18"/>
          <w:szCs w:val="18"/>
        </w:rPr>
        <w:footnoteRef/>
      </w:r>
      <w:r w:rsidRPr="007A79E4">
        <w:rPr>
          <w:sz w:val="18"/>
          <w:szCs w:val="18"/>
        </w:rPr>
        <w:t xml:space="preserve"> </w:t>
      </w:r>
      <w:r w:rsidRPr="007A79E4">
        <w:rPr>
          <w:rFonts w:ascii="Calibri" w:hAnsi="Calibri" w:cs="Calibri"/>
          <w:lang w:eastAsia="en-US"/>
        </w:rPr>
        <w:t>Proszę opisać konkretne i regularne czynności, które pracownik wykonuje w języku angielskim. Należy unikać ogólników i wskazać, z kim, w jakiej formie i w jakim celu pracownik komunikuje się w tym języku.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867"/>
    <w:multiLevelType w:val="hybridMultilevel"/>
    <w:tmpl w:val="C2E0C74A"/>
    <w:lvl w:ilvl="0" w:tplc="B2F866A8">
      <w:start w:val="7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A95E7E"/>
    <w:multiLevelType w:val="hybridMultilevel"/>
    <w:tmpl w:val="B4FCAC16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D4C9F"/>
    <w:multiLevelType w:val="hybridMultilevel"/>
    <w:tmpl w:val="C18E2084"/>
    <w:lvl w:ilvl="0" w:tplc="02D279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21A1B"/>
    <w:multiLevelType w:val="multilevel"/>
    <w:tmpl w:val="832CCF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53A5B"/>
    <w:multiLevelType w:val="multilevel"/>
    <w:tmpl w:val="D9E8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11AA0"/>
    <w:multiLevelType w:val="hybridMultilevel"/>
    <w:tmpl w:val="2698F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C4FAB"/>
    <w:multiLevelType w:val="hybridMultilevel"/>
    <w:tmpl w:val="8886FC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90032"/>
    <w:multiLevelType w:val="hybridMultilevel"/>
    <w:tmpl w:val="77EC2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5771F"/>
    <w:multiLevelType w:val="hybridMultilevel"/>
    <w:tmpl w:val="65F01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264B1"/>
    <w:multiLevelType w:val="hybridMultilevel"/>
    <w:tmpl w:val="2D54489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9AA3807"/>
    <w:multiLevelType w:val="hybridMultilevel"/>
    <w:tmpl w:val="4A9A5F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22372"/>
    <w:multiLevelType w:val="hybridMultilevel"/>
    <w:tmpl w:val="01AA5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72CCD"/>
    <w:multiLevelType w:val="hybridMultilevel"/>
    <w:tmpl w:val="578E3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57C2E"/>
    <w:multiLevelType w:val="hybridMultilevel"/>
    <w:tmpl w:val="A0E4B3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C26E2C"/>
    <w:multiLevelType w:val="hybridMultilevel"/>
    <w:tmpl w:val="6BECD3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17120E4"/>
    <w:multiLevelType w:val="hybridMultilevel"/>
    <w:tmpl w:val="65B2B2A8"/>
    <w:lvl w:ilvl="0" w:tplc="F00CBF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22EBD"/>
    <w:multiLevelType w:val="hybridMultilevel"/>
    <w:tmpl w:val="907EBC8A"/>
    <w:lvl w:ilvl="0" w:tplc="1624D8F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6D1A"/>
    <w:multiLevelType w:val="singleLevel"/>
    <w:tmpl w:val="BC20B7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18" w15:restartNumberingAfterBreak="0">
    <w:nsid w:val="26C46CC4"/>
    <w:multiLevelType w:val="hybridMultilevel"/>
    <w:tmpl w:val="924E4E32"/>
    <w:lvl w:ilvl="0" w:tplc="B76C5B8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66CB6"/>
    <w:multiLevelType w:val="hybridMultilevel"/>
    <w:tmpl w:val="B78C1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782C"/>
    <w:multiLevelType w:val="multilevel"/>
    <w:tmpl w:val="241A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6E0B81"/>
    <w:multiLevelType w:val="multilevel"/>
    <w:tmpl w:val="EAB2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1A48FA"/>
    <w:multiLevelType w:val="hybridMultilevel"/>
    <w:tmpl w:val="461E58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0351B"/>
    <w:multiLevelType w:val="hybridMultilevel"/>
    <w:tmpl w:val="33362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D1512"/>
    <w:multiLevelType w:val="hybridMultilevel"/>
    <w:tmpl w:val="99E6884E"/>
    <w:lvl w:ilvl="0" w:tplc="931AE7C8">
      <w:numFmt w:val="bullet"/>
      <w:lvlText w:val=""/>
      <w:lvlJc w:val="left"/>
      <w:pPr>
        <w:ind w:left="720" w:hanging="360"/>
      </w:pPr>
      <w:rPr>
        <w:rFonts w:ascii="Symbol" w:eastAsia="Times New Roman" w:hAnsi="Symbol" w:cs="Apple Color Emoj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BE2CB0"/>
    <w:multiLevelType w:val="hybridMultilevel"/>
    <w:tmpl w:val="F60E19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6E3B2D"/>
    <w:multiLevelType w:val="multilevel"/>
    <w:tmpl w:val="EAF4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926AAA"/>
    <w:multiLevelType w:val="hybridMultilevel"/>
    <w:tmpl w:val="76E4A4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5B3BC0"/>
    <w:multiLevelType w:val="hybridMultilevel"/>
    <w:tmpl w:val="F9AE237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C842B95"/>
    <w:multiLevelType w:val="hybridMultilevel"/>
    <w:tmpl w:val="A7B4519E"/>
    <w:lvl w:ilvl="0" w:tplc="D55832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8462C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40A9D"/>
    <w:multiLevelType w:val="hybridMultilevel"/>
    <w:tmpl w:val="601C8D9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E8B6371"/>
    <w:multiLevelType w:val="hybridMultilevel"/>
    <w:tmpl w:val="73285D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D65543"/>
    <w:multiLevelType w:val="hybridMultilevel"/>
    <w:tmpl w:val="5E348F26"/>
    <w:lvl w:ilvl="0" w:tplc="958A6A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EE053A"/>
    <w:multiLevelType w:val="hybridMultilevel"/>
    <w:tmpl w:val="859AFB1A"/>
    <w:lvl w:ilvl="0" w:tplc="A1A6D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B24E4"/>
    <w:multiLevelType w:val="hybridMultilevel"/>
    <w:tmpl w:val="D3ECC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E77F8"/>
    <w:multiLevelType w:val="hybridMultilevel"/>
    <w:tmpl w:val="725A627C"/>
    <w:lvl w:ilvl="0" w:tplc="26CEEF7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9603E"/>
    <w:multiLevelType w:val="hybridMultilevel"/>
    <w:tmpl w:val="61A436E6"/>
    <w:lvl w:ilvl="0" w:tplc="A1A6DE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B99512C"/>
    <w:multiLevelType w:val="hybridMultilevel"/>
    <w:tmpl w:val="33362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86EBB"/>
    <w:multiLevelType w:val="hybridMultilevel"/>
    <w:tmpl w:val="D5C46EBC"/>
    <w:lvl w:ilvl="0" w:tplc="AF28FE7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F3847"/>
    <w:multiLevelType w:val="hybridMultilevel"/>
    <w:tmpl w:val="9C0CED44"/>
    <w:lvl w:ilvl="0" w:tplc="A1A6DE6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 w15:restartNumberingAfterBreak="0">
    <w:nsid w:val="65BB0B34"/>
    <w:multiLevelType w:val="multilevel"/>
    <w:tmpl w:val="053AE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066078"/>
    <w:multiLevelType w:val="hybridMultilevel"/>
    <w:tmpl w:val="426A4870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 w15:restartNumberingAfterBreak="0">
    <w:nsid w:val="6D20349A"/>
    <w:multiLevelType w:val="hybridMultilevel"/>
    <w:tmpl w:val="75000996"/>
    <w:lvl w:ilvl="0" w:tplc="8C6811A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40836"/>
    <w:multiLevelType w:val="hybridMultilevel"/>
    <w:tmpl w:val="3C5E48B6"/>
    <w:lvl w:ilvl="0" w:tplc="A1A6DE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64761F3"/>
    <w:multiLevelType w:val="hybridMultilevel"/>
    <w:tmpl w:val="BFDC0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B10DD"/>
    <w:multiLevelType w:val="hybridMultilevel"/>
    <w:tmpl w:val="72BAA5D2"/>
    <w:lvl w:ilvl="0" w:tplc="1646006C">
      <w:start w:val="1"/>
      <w:numFmt w:val="decimal"/>
      <w:lvlText w:val="%1)"/>
      <w:lvlJc w:val="left"/>
      <w:pPr>
        <w:ind w:left="770" w:hanging="360"/>
      </w:pPr>
      <w:rPr>
        <w:rFonts w:ascii="Calibri" w:eastAsia="Times New Roman" w:hAnsi="Calibri" w:cs="Calibr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7" w15:restartNumberingAfterBreak="0">
    <w:nsid w:val="78BB78CE"/>
    <w:multiLevelType w:val="hybridMultilevel"/>
    <w:tmpl w:val="901857AC"/>
    <w:lvl w:ilvl="0" w:tplc="72F8FE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ADA56BF"/>
    <w:multiLevelType w:val="hybridMultilevel"/>
    <w:tmpl w:val="3B2ED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1279E"/>
    <w:multiLevelType w:val="multilevel"/>
    <w:tmpl w:val="A47C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Calibri" w:hAnsi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B91FA9"/>
    <w:multiLevelType w:val="hybridMultilevel"/>
    <w:tmpl w:val="D1926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54555">
    <w:abstractNumId w:val="17"/>
  </w:num>
  <w:num w:numId="2" w16cid:durableId="1043872540">
    <w:abstractNumId w:val="42"/>
  </w:num>
  <w:num w:numId="3" w16cid:durableId="1823736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2157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1507445">
    <w:abstractNumId w:val="2"/>
  </w:num>
  <w:num w:numId="6" w16cid:durableId="2101246558">
    <w:abstractNumId w:val="38"/>
  </w:num>
  <w:num w:numId="7" w16cid:durableId="93436218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4853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07246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1841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09428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54937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13437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74484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83464">
    <w:abstractNumId w:val="11"/>
  </w:num>
  <w:num w:numId="16" w16cid:durableId="661158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3775">
    <w:abstractNumId w:val="2"/>
  </w:num>
  <w:num w:numId="18" w16cid:durableId="1644845679">
    <w:abstractNumId w:val="23"/>
  </w:num>
  <w:num w:numId="19" w16cid:durableId="208030506">
    <w:abstractNumId w:val="7"/>
  </w:num>
  <w:num w:numId="20" w16cid:durableId="1008871274">
    <w:abstractNumId w:val="18"/>
  </w:num>
  <w:num w:numId="21" w16cid:durableId="1450775803">
    <w:abstractNumId w:val="44"/>
  </w:num>
  <w:num w:numId="22" w16cid:durableId="78674947">
    <w:abstractNumId w:val="36"/>
  </w:num>
  <w:num w:numId="23" w16cid:durableId="1627808479">
    <w:abstractNumId w:val="14"/>
  </w:num>
  <w:num w:numId="24" w16cid:durableId="1618294904">
    <w:abstractNumId w:val="26"/>
  </w:num>
  <w:num w:numId="25" w16cid:durableId="561067738">
    <w:abstractNumId w:val="39"/>
  </w:num>
  <w:num w:numId="26" w16cid:durableId="2001302577">
    <w:abstractNumId w:val="30"/>
  </w:num>
  <w:num w:numId="27" w16cid:durableId="1467090743">
    <w:abstractNumId w:val="33"/>
  </w:num>
  <w:num w:numId="28" w16cid:durableId="1753118754">
    <w:abstractNumId w:val="15"/>
  </w:num>
  <w:num w:numId="29" w16cid:durableId="142547746">
    <w:abstractNumId w:val="31"/>
  </w:num>
  <w:num w:numId="30" w16cid:durableId="332682031">
    <w:abstractNumId w:val="49"/>
  </w:num>
  <w:num w:numId="31" w16cid:durableId="1955136092">
    <w:abstractNumId w:val="6"/>
  </w:num>
  <w:num w:numId="32" w16cid:durableId="988946287">
    <w:abstractNumId w:val="28"/>
  </w:num>
  <w:num w:numId="33" w16cid:durableId="484008740">
    <w:abstractNumId w:val="13"/>
  </w:num>
  <w:num w:numId="34" w16cid:durableId="598679561">
    <w:abstractNumId w:val="10"/>
  </w:num>
  <w:num w:numId="35" w16cid:durableId="1059741873">
    <w:abstractNumId w:val="1"/>
  </w:num>
  <w:num w:numId="36" w16cid:durableId="1129009009">
    <w:abstractNumId w:val="19"/>
  </w:num>
  <w:num w:numId="37" w16cid:durableId="1838954940">
    <w:abstractNumId w:val="29"/>
  </w:num>
  <w:num w:numId="38" w16cid:durableId="526140303">
    <w:abstractNumId w:val="34"/>
  </w:num>
  <w:num w:numId="39" w16cid:durableId="269624336">
    <w:abstractNumId w:val="0"/>
  </w:num>
  <w:num w:numId="40" w16cid:durableId="976304134">
    <w:abstractNumId w:val="27"/>
  </w:num>
  <w:num w:numId="41" w16cid:durableId="121383120">
    <w:abstractNumId w:val="25"/>
  </w:num>
  <w:num w:numId="42" w16cid:durableId="1700206549">
    <w:abstractNumId w:val="32"/>
  </w:num>
  <w:num w:numId="43" w16cid:durableId="2146004214">
    <w:abstractNumId w:val="20"/>
  </w:num>
  <w:num w:numId="44" w16cid:durableId="1748186169">
    <w:abstractNumId w:val="3"/>
  </w:num>
  <w:num w:numId="45" w16cid:durableId="1007097871">
    <w:abstractNumId w:val="24"/>
  </w:num>
  <w:num w:numId="46" w16cid:durableId="801730248">
    <w:abstractNumId w:val="46"/>
  </w:num>
  <w:num w:numId="47" w16cid:durableId="1246721278">
    <w:abstractNumId w:val="35"/>
  </w:num>
  <w:num w:numId="48" w16cid:durableId="298147093">
    <w:abstractNumId w:val="9"/>
  </w:num>
  <w:num w:numId="49" w16cid:durableId="1039083989">
    <w:abstractNumId w:val="41"/>
  </w:num>
  <w:num w:numId="50" w16cid:durableId="398525653">
    <w:abstractNumId w:val="43"/>
  </w:num>
  <w:num w:numId="51" w16cid:durableId="2092116999">
    <w:abstractNumId w:val="4"/>
  </w:num>
  <w:num w:numId="52" w16cid:durableId="1361200953">
    <w:abstractNumId w:val="40"/>
  </w:num>
  <w:num w:numId="53" w16cid:durableId="685641446">
    <w:abstractNumId w:val="21"/>
  </w:num>
  <w:num w:numId="54" w16cid:durableId="1101142944">
    <w:abstractNumId w:val="43"/>
  </w:num>
  <w:num w:numId="55" w16cid:durableId="2078671342">
    <w:abstractNumId w:val="37"/>
  </w:num>
  <w:num w:numId="56" w16cid:durableId="1105928485">
    <w:abstractNumId w:val="47"/>
  </w:num>
  <w:num w:numId="57" w16cid:durableId="217863870">
    <w:abstractNumId w:val="38"/>
  </w:num>
  <w:num w:numId="58" w16cid:durableId="165775658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58"/>
    <w:rsid w:val="00003EDD"/>
    <w:rsid w:val="000102EB"/>
    <w:rsid w:val="00010818"/>
    <w:rsid w:val="0001143F"/>
    <w:rsid w:val="00013649"/>
    <w:rsid w:val="000136B1"/>
    <w:rsid w:val="00014E50"/>
    <w:rsid w:val="000167E2"/>
    <w:rsid w:val="0001725D"/>
    <w:rsid w:val="00025278"/>
    <w:rsid w:val="00027D86"/>
    <w:rsid w:val="000411C6"/>
    <w:rsid w:val="0004193E"/>
    <w:rsid w:val="00044AC9"/>
    <w:rsid w:val="0004582B"/>
    <w:rsid w:val="00045B1F"/>
    <w:rsid w:val="00047090"/>
    <w:rsid w:val="00047195"/>
    <w:rsid w:val="00051BF8"/>
    <w:rsid w:val="0005436E"/>
    <w:rsid w:val="0006200A"/>
    <w:rsid w:val="000644D6"/>
    <w:rsid w:val="00066F1A"/>
    <w:rsid w:val="00070B43"/>
    <w:rsid w:val="00071D26"/>
    <w:rsid w:val="000803DF"/>
    <w:rsid w:val="00081812"/>
    <w:rsid w:val="0008213C"/>
    <w:rsid w:val="000839A6"/>
    <w:rsid w:val="00085D0C"/>
    <w:rsid w:val="000907EA"/>
    <w:rsid w:val="000942FB"/>
    <w:rsid w:val="000A21F9"/>
    <w:rsid w:val="000B0B66"/>
    <w:rsid w:val="000D37AD"/>
    <w:rsid w:val="000D563F"/>
    <w:rsid w:val="000E116D"/>
    <w:rsid w:val="000E36DB"/>
    <w:rsid w:val="000E793C"/>
    <w:rsid w:val="000F160E"/>
    <w:rsid w:val="000F1E7C"/>
    <w:rsid w:val="000F22D5"/>
    <w:rsid w:val="0010181D"/>
    <w:rsid w:val="00107193"/>
    <w:rsid w:val="00107974"/>
    <w:rsid w:val="00110A17"/>
    <w:rsid w:val="0011428C"/>
    <w:rsid w:val="00124D5F"/>
    <w:rsid w:val="00127DBC"/>
    <w:rsid w:val="00136270"/>
    <w:rsid w:val="00140EEF"/>
    <w:rsid w:val="001420D3"/>
    <w:rsid w:val="00142533"/>
    <w:rsid w:val="00157129"/>
    <w:rsid w:val="00157A28"/>
    <w:rsid w:val="001607D0"/>
    <w:rsid w:val="0016127C"/>
    <w:rsid w:val="0016793E"/>
    <w:rsid w:val="00175207"/>
    <w:rsid w:val="001803DF"/>
    <w:rsid w:val="001946BB"/>
    <w:rsid w:val="001979EC"/>
    <w:rsid w:val="001A6CD7"/>
    <w:rsid w:val="001B169B"/>
    <w:rsid w:val="001B55E8"/>
    <w:rsid w:val="001B6CC2"/>
    <w:rsid w:val="001C0F87"/>
    <w:rsid w:val="001C4F0F"/>
    <w:rsid w:val="001C7B82"/>
    <w:rsid w:val="001D0B90"/>
    <w:rsid w:val="001D3163"/>
    <w:rsid w:val="001D5633"/>
    <w:rsid w:val="001D686E"/>
    <w:rsid w:val="001E2278"/>
    <w:rsid w:val="001E67C5"/>
    <w:rsid w:val="001F5936"/>
    <w:rsid w:val="00200C34"/>
    <w:rsid w:val="00202DE3"/>
    <w:rsid w:val="002131EC"/>
    <w:rsid w:val="002156B1"/>
    <w:rsid w:val="002208EA"/>
    <w:rsid w:val="00221498"/>
    <w:rsid w:val="00221D00"/>
    <w:rsid w:val="00224054"/>
    <w:rsid w:val="00227002"/>
    <w:rsid w:val="002344F7"/>
    <w:rsid w:val="00234A3B"/>
    <w:rsid w:val="00241563"/>
    <w:rsid w:val="00241655"/>
    <w:rsid w:val="002478E7"/>
    <w:rsid w:val="00255164"/>
    <w:rsid w:val="00257E09"/>
    <w:rsid w:val="0026171C"/>
    <w:rsid w:val="00262C95"/>
    <w:rsid w:val="00263877"/>
    <w:rsid w:val="00264440"/>
    <w:rsid w:val="0027197D"/>
    <w:rsid w:val="00275770"/>
    <w:rsid w:val="0028240D"/>
    <w:rsid w:val="00290C3F"/>
    <w:rsid w:val="00291B42"/>
    <w:rsid w:val="0029388E"/>
    <w:rsid w:val="00296C7D"/>
    <w:rsid w:val="00297E33"/>
    <w:rsid w:val="002A1DDD"/>
    <w:rsid w:val="002A2157"/>
    <w:rsid w:val="002A2B0A"/>
    <w:rsid w:val="002A753B"/>
    <w:rsid w:val="002C2C8D"/>
    <w:rsid w:val="002C3D54"/>
    <w:rsid w:val="002C6FF1"/>
    <w:rsid w:val="002C73C5"/>
    <w:rsid w:val="002C7D1C"/>
    <w:rsid w:val="002D1912"/>
    <w:rsid w:val="002D3CE3"/>
    <w:rsid w:val="002D444F"/>
    <w:rsid w:val="002D6006"/>
    <w:rsid w:val="002E7B05"/>
    <w:rsid w:val="002F05C8"/>
    <w:rsid w:val="002F11E5"/>
    <w:rsid w:val="002F47A4"/>
    <w:rsid w:val="002F5469"/>
    <w:rsid w:val="0030163A"/>
    <w:rsid w:val="003056A3"/>
    <w:rsid w:val="00305EA9"/>
    <w:rsid w:val="00306CA6"/>
    <w:rsid w:val="00312858"/>
    <w:rsid w:val="00321AAC"/>
    <w:rsid w:val="00323B0B"/>
    <w:rsid w:val="0032599C"/>
    <w:rsid w:val="0033472E"/>
    <w:rsid w:val="003431B8"/>
    <w:rsid w:val="003441EF"/>
    <w:rsid w:val="00350344"/>
    <w:rsid w:val="00352A5A"/>
    <w:rsid w:val="003577AD"/>
    <w:rsid w:val="003577DE"/>
    <w:rsid w:val="003641ED"/>
    <w:rsid w:val="00367AB8"/>
    <w:rsid w:val="00377D46"/>
    <w:rsid w:val="00387E35"/>
    <w:rsid w:val="00392C81"/>
    <w:rsid w:val="003941D6"/>
    <w:rsid w:val="00394C34"/>
    <w:rsid w:val="003A5CA4"/>
    <w:rsid w:val="003D6A59"/>
    <w:rsid w:val="003E1423"/>
    <w:rsid w:val="003E5107"/>
    <w:rsid w:val="003F0DB7"/>
    <w:rsid w:val="0040710F"/>
    <w:rsid w:val="004126F7"/>
    <w:rsid w:val="004137D9"/>
    <w:rsid w:val="0041476A"/>
    <w:rsid w:val="00422140"/>
    <w:rsid w:val="00425680"/>
    <w:rsid w:val="00426E25"/>
    <w:rsid w:val="00431D3B"/>
    <w:rsid w:val="00433005"/>
    <w:rsid w:val="00433D11"/>
    <w:rsid w:val="00437B29"/>
    <w:rsid w:val="004436EC"/>
    <w:rsid w:val="00444E55"/>
    <w:rsid w:val="0045014F"/>
    <w:rsid w:val="0045106B"/>
    <w:rsid w:val="00452B64"/>
    <w:rsid w:val="004549BF"/>
    <w:rsid w:val="00454A7F"/>
    <w:rsid w:val="004554B2"/>
    <w:rsid w:val="0045749B"/>
    <w:rsid w:val="00461114"/>
    <w:rsid w:val="0046297B"/>
    <w:rsid w:val="0046360C"/>
    <w:rsid w:val="00465463"/>
    <w:rsid w:val="004722E9"/>
    <w:rsid w:val="004742FA"/>
    <w:rsid w:val="00481CC1"/>
    <w:rsid w:val="00484949"/>
    <w:rsid w:val="0049426D"/>
    <w:rsid w:val="004A0C8B"/>
    <w:rsid w:val="004A221C"/>
    <w:rsid w:val="004A2477"/>
    <w:rsid w:val="004A34F3"/>
    <w:rsid w:val="004A4069"/>
    <w:rsid w:val="004A5011"/>
    <w:rsid w:val="004B228A"/>
    <w:rsid w:val="004B4D11"/>
    <w:rsid w:val="004C051E"/>
    <w:rsid w:val="004C1205"/>
    <w:rsid w:val="004C1435"/>
    <w:rsid w:val="004C281B"/>
    <w:rsid w:val="004C3BD7"/>
    <w:rsid w:val="004C4C31"/>
    <w:rsid w:val="004D3A02"/>
    <w:rsid w:val="004E0F36"/>
    <w:rsid w:val="004E43C6"/>
    <w:rsid w:val="004F0521"/>
    <w:rsid w:val="004F7B19"/>
    <w:rsid w:val="00500DE4"/>
    <w:rsid w:val="00501540"/>
    <w:rsid w:val="00507153"/>
    <w:rsid w:val="0050790E"/>
    <w:rsid w:val="00507FB0"/>
    <w:rsid w:val="00510445"/>
    <w:rsid w:val="0051585F"/>
    <w:rsid w:val="00515B9D"/>
    <w:rsid w:val="00521F8F"/>
    <w:rsid w:val="00526852"/>
    <w:rsid w:val="005377F9"/>
    <w:rsid w:val="00540301"/>
    <w:rsid w:val="0055072E"/>
    <w:rsid w:val="00550A36"/>
    <w:rsid w:val="00555403"/>
    <w:rsid w:val="005556BC"/>
    <w:rsid w:val="00556454"/>
    <w:rsid w:val="005615E9"/>
    <w:rsid w:val="00562E2C"/>
    <w:rsid w:val="0056561B"/>
    <w:rsid w:val="0056693E"/>
    <w:rsid w:val="005673FC"/>
    <w:rsid w:val="0056752A"/>
    <w:rsid w:val="00567B15"/>
    <w:rsid w:val="00567EC4"/>
    <w:rsid w:val="00571A96"/>
    <w:rsid w:val="00572E8E"/>
    <w:rsid w:val="00574BFB"/>
    <w:rsid w:val="00575BC6"/>
    <w:rsid w:val="00577A57"/>
    <w:rsid w:val="005828DE"/>
    <w:rsid w:val="0058334A"/>
    <w:rsid w:val="00586FED"/>
    <w:rsid w:val="00587294"/>
    <w:rsid w:val="00587DA3"/>
    <w:rsid w:val="0059265A"/>
    <w:rsid w:val="00596E45"/>
    <w:rsid w:val="005A411F"/>
    <w:rsid w:val="005B1194"/>
    <w:rsid w:val="005B6110"/>
    <w:rsid w:val="005B7FA2"/>
    <w:rsid w:val="005C4CD7"/>
    <w:rsid w:val="005C7485"/>
    <w:rsid w:val="005C77D3"/>
    <w:rsid w:val="005D15FE"/>
    <w:rsid w:val="005D5823"/>
    <w:rsid w:val="005D70BA"/>
    <w:rsid w:val="005E5241"/>
    <w:rsid w:val="005F2A0E"/>
    <w:rsid w:val="005F6730"/>
    <w:rsid w:val="005F78D5"/>
    <w:rsid w:val="00601AFA"/>
    <w:rsid w:val="006035A8"/>
    <w:rsid w:val="00605FB4"/>
    <w:rsid w:val="006064D4"/>
    <w:rsid w:val="00621A34"/>
    <w:rsid w:val="006234EC"/>
    <w:rsid w:val="00627AB6"/>
    <w:rsid w:val="00632A61"/>
    <w:rsid w:val="00634324"/>
    <w:rsid w:val="00637428"/>
    <w:rsid w:val="0064018F"/>
    <w:rsid w:val="00641027"/>
    <w:rsid w:val="00642166"/>
    <w:rsid w:val="00651F6D"/>
    <w:rsid w:val="006532D0"/>
    <w:rsid w:val="00656358"/>
    <w:rsid w:val="00656954"/>
    <w:rsid w:val="006638A2"/>
    <w:rsid w:val="00666663"/>
    <w:rsid w:val="006671F2"/>
    <w:rsid w:val="00670764"/>
    <w:rsid w:val="0067303E"/>
    <w:rsid w:val="00681A5D"/>
    <w:rsid w:val="0068419A"/>
    <w:rsid w:val="00684334"/>
    <w:rsid w:val="00686192"/>
    <w:rsid w:val="00692FA3"/>
    <w:rsid w:val="0069557B"/>
    <w:rsid w:val="00696B7A"/>
    <w:rsid w:val="006A0246"/>
    <w:rsid w:val="006A2FCA"/>
    <w:rsid w:val="006B0CFC"/>
    <w:rsid w:val="006B2E61"/>
    <w:rsid w:val="006B635C"/>
    <w:rsid w:val="006B67A3"/>
    <w:rsid w:val="006C15C0"/>
    <w:rsid w:val="006C4BEC"/>
    <w:rsid w:val="006D1AEF"/>
    <w:rsid w:val="006D381A"/>
    <w:rsid w:val="006D402A"/>
    <w:rsid w:val="006D55AF"/>
    <w:rsid w:val="006D5D19"/>
    <w:rsid w:val="006D5E31"/>
    <w:rsid w:val="006D6E85"/>
    <w:rsid w:val="006D7E4B"/>
    <w:rsid w:val="006E2D67"/>
    <w:rsid w:val="006E316B"/>
    <w:rsid w:val="006E6E17"/>
    <w:rsid w:val="006E78D2"/>
    <w:rsid w:val="006F0BD0"/>
    <w:rsid w:val="006F426F"/>
    <w:rsid w:val="00700B5C"/>
    <w:rsid w:val="00701D3A"/>
    <w:rsid w:val="007053D0"/>
    <w:rsid w:val="00705ABA"/>
    <w:rsid w:val="00706DFD"/>
    <w:rsid w:val="007072A1"/>
    <w:rsid w:val="00707FC2"/>
    <w:rsid w:val="007104D4"/>
    <w:rsid w:val="00712986"/>
    <w:rsid w:val="007148E8"/>
    <w:rsid w:val="00722DE8"/>
    <w:rsid w:val="007262AE"/>
    <w:rsid w:val="0073750A"/>
    <w:rsid w:val="007434F2"/>
    <w:rsid w:val="00746704"/>
    <w:rsid w:val="00752525"/>
    <w:rsid w:val="00753CD9"/>
    <w:rsid w:val="00755844"/>
    <w:rsid w:val="00765BBC"/>
    <w:rsid w:val="00771016"/>
    <w:rsid w:val="007710DE"/>
    <w:rsid w:val="0078019A"/>
    <w:rsid w:val="00791701"/>
    <w:rsid w:val="0079338D"/>
    <w:rsid w:val="00794EDD"/>
    <w:rsid w:val="00795259"/>
    <w:rsid w:val="00797E7E"/>
    <w:rsid w:val="007A126D"/>
    <w:rsid w:val="007A230A"/>
    <w:rsid w:val="007A29FC"/>
    <w:rsid w:val="007A79E4"/>
    <w:rsid w:val="007B1764"/>
    <w:rsid w:val="007B7381"/>
    <w:rsid w:val="007C1C16"/>
    <w:rsid w:val="007C5529"/>
    <w:rsid w:val="007C7A44"/>
    <w:rsid w:val="007D2BE3"/>
    <w:rsid w:val="007D4086"/>
    <w:rsid w:val="007D5840"/>
    <w:rsid w:val="007E001F"/>
    <w:rsid w:val="007E2F18"/>
    <w:rsid w:val="007F23A6"/>
    <w:rsid w:val="007F4ECB"/>
    <w:rsid w:val="007F591D"/>
    <w:rsid w:val="007F591E"/>
    <w:rsid w:val="008067AC"/>
    <w:rsid w:val="008202FC"/>
    <w:rsid w:val="00823BD0"/>
    <w:rsid w:val="00823E54"/>
    <w:rsid w:val="0082421B"/>
    <w:rsid w:val="00834DA8"/>
    <w:rsid w:val="00840C42"/>
    <w:rsid w:val="008457DE"/>
    <w:rsid w:val="008466C3"/>
    <w:rsid w:val="008523CB"/>
    <w:rsid w:val="00852B66"/>
    <w:rsid w:val="008538B7"/>
    <w:rsid w:val="008576BB"/>
    <w:rsid w:val="00865A99"/>
    <w:rsid w:val="0087153F"/>
    <w:rsid w:val="00873C51"/>
    <w:rsid w:val="00884AD3"/>
    <w:rsid w:val="0088723E"/>
    <w:rsid w:val="00891773"/>
    <w:rsid w:val="008954AF"/>
    <w:rsid w:val="008A1651"/>
    <w:rsid w:val="008A2D03"/>
    <w:rsid w:val="008A5509"/>
    <w:rsid w:val="008B1428"/>
    <w:rsid w:val="008B61AD"/>
    <w:rsid w:val="008C0BF5"/>
    <w:rsid w:val="008E2167"/>
    <w:rsid w:val="008E5C91"/>
    <w:rsid w:val="008E67BD"/>
    <w:rsid w:val="008F3EDE"/>
    <w:rsid w:val="008F52E0"/>
    <w:rsid w:val="008F6655"/>
    <w:rsid w:val="008F7663"/>
    <w:rsid w:val="00910F9F"/>
    <w:rsid w:val="009159D4"/>
    <w:rsid w:val="0091751C"/>
    <w:rsid w:val="00921474"/>
    <w:rsid w:val="0092299B"/>
    <w:rsid w:val="00926975"/>
    <w:rsid w:val="00935C20"/>
    <w:rsid w:val="00937889"/>
    <w:rsid w:val="00944E13"/>
    <w:rsid w:val="009462F5"/>
    <w:rsid w:val="0094685A"/>
    <w:rsid w:val="0095048C"/>
    <w:rsid w:val="00954A1A"/>
    <w:rsid w:val="00956D15"/>
    <w:rsid w:val="00957B36"/>
    <w:rsid w:val="009623FB"/>
    <w:rsid w:val="0096486F"/>
    <w:rsid w:val="00965988"/>
    <w:rsid w:val="0097286E"/>
    <w:rsid w:val="00974CB3"/>
    <w:rsid w:val="009763F4"/>
    <w:rsid w:val="00982EE6"/>
    <w:rsid w:val="0098322A"/>
    <w:rsid w:val="0098374F"/>
    <w:rsid w:val="0098622C"/>
    <w:rsid w:val="009874C1"/>
    <w:rsid w:val="00993E26"/>
    <w:rsid w:val="009A62CD"/>
    <w:rsid w:val="009B0AF4"/>
    <w:rsid w:val="009C7451"/>
    <w:rsid w:val="009D1234"/>
    <w:rsid w:val="009D24B6"/>
    <w:rsid w:val="009D2683"/>
    <w:rsid w:val="009D2C60"/>
    <w:rsid w:val="009D4AEA"/>
    <w:rsid w:val="009D5ACE"/>
    <w:rsid w:val="009E2893"/>
    <w:rsid w:val="009E4470"/>
    <w:rsid w:val="009E6820"/>
    <w:rsid w:val="009E79B3"/>
    <w:rsid w:val="009F223F"/>
    <w:rsid w:val="009F3B71"/>
    <w:rsid w:val="009F43C9"/>
    <w:rsid w:val="009F4D88"/>
    <w:rsid w:val="009F5F56"/>
    <w:rsid w:val="009F60A9"/>
    <w:rsid w:val="00A00876"/>
    <w:rsid w:val="00A00AD9"/>
    <w:rsid w:val="00A03C8A"/>
    <w:rsid w:val="00A12ADD"/>
    <w:rsid w:val="00A14897"/>
    <w:rsid w:val="00A22523"/>
    <w:rsid w:val="00A231EF"/>
    <w:rsid w:val="00A2679D"/>
    <w:rsid w:val="00A27E79"/>
    <w:rsid w:val="00A33E70"/>
    <w:rsid w:val="00A42EB9"/>
    <w:rsid w:val="00A502DB"/>
    <w:rsid w:val="00A524E0"/>
    <w:rsid w:val="00A5607C"/>
    <w:rsid w:val="00A709FA"/>
    <w:rsid w:val="00A72CF3"/>
    <w:rsid w:val="00A72DFB"/>
    <w:rsid w:val="00A7407D"/>
    <w:rsid w:val="00A83FD8"/>
    <w:rsid w:val="00A8631A"/>
    <w:rsid w:val="00A87F2F"/>
    <w:rsid w:val="00A9438C"/>
    <w:rsid w:val="00AA01AE"/>
    <w:rsid w:val="00AA27AF"/>
    <w:rsid w:val="00AA3834"/>
    <w:rsid w:val="00AA6738"/>
    <w:rsid w:val="00AB1DB9"/>
    <w:rsid w:val="00AB2FE3"/>
    <w:rsid w:val="00AB47F2"/>
    <w:rsid w:val="00AB73B7"/>
    <w:rsid w:val="00AC168D"/>
    <w:rsid w:val="00AC262D"/>
    <w:rsid w:val="00AD36FB"/>
    <w:rsid w:val="00AE7267"/>
    <w:rsid w:val="00AF0BBC"/>
    <w:rsid w:val="00AF0D2A"/>
    <w:rsid w:val="00AF32F9"/>
    <w:rsid w:val="00AF39B7"/>
    <w:rsid w:val="00AF4EAF"/>
    <w:rsid w:val="00AF5481"/>
    <w:rsid w:val="00AF7229"/>
    <w:rsid w:val="00B01DB2"/>
    <w:rsid w:val="00B043D5"/>
    <w:rsid w:val="00B071ED"/>
    <w:rsid w:val="00B15B66"/>
    <w:rsid w:val="00B36AB6"/>
    <w:rsid w:val="00B443DC"/>
    <w:rsid w:val="00B4560D"/>
    <w:rsid w:val="00B52A3C"/>
    <w:rsid w:val="00B56947"/>
    <w:rsid w:val="00B57BCF"/>
    <w:rsid w:val="00B61755"/>
    <w:rsid w:val="00B66DCB"/>
    <w:rsid w:val="00B71263"/>
    <w:rsid w:val="00B734B9"/>
    <w:rsid w:val="00B735AE"/>
    <w:rsid w:val="00B80167"/>
    <w:rsid w:val="00B82673"/>
    <w:rsid w:val="00B82676"/>
    <w:rsid w:val="00B914B0"/>
    <w:rsid w:val="00B9767B"/>
    <w:rsid w:val="00BA01EA"/>
    <w:rsid w:val="00BA3517"/>
    <w:rsid w:val="00BA3A6A"/>
    <w:rsid w:val="00BA4C41"/>
    <w:rsid w:val="00BA516A"/>
    <w:rsid w:val="00BA733E"/>
    <w:rsid w:val="00BB24D1"/>
    <w:rsid w:val="00BB4626"/>
    <w:rsid w:val="00BB79C8"/>
    <w:rsid w:val="00BC4B6D"/>
    <w:rsid w:val="00BC62DE"/>
    <w:rsid w:val="00BC65CB"/>
    <w:rsid w:val="00BC65F8"/>
    <w:rsid w:val="00BD1ABA"/>
    <w:rsid w:val="00BD23ED"/>
    <w:rsid w:val="00BD2A45"/>
    <w:rsid w:val="00BD7A0B"/>
    <w:rsid w:val="00BE0ED8"/>
    <w:rsid w:val="00BE4216"/>
    <w:rsid w:val="00BE6F54"/>
    <w:rsid w:val="00BF6D7E"/>
    <w:rsid w:val="00C00EE1"/>
    <w:rsid w:val="00C05AA2"/>
    <w:rsid w:val="00C05C1A"/>
    <w:rsid w:val="00C16824"/>
    <w:rsid w:val="00C21797"/>
    <w:rsid w:val="00C21E74"/>
    <w:rsid w:val="00C226E0"/>
    <w:rsid w:val="00C234E9"/>
    <w:rsid w:val="00C24E4A"/>
    <w:rsid w:val="00C37607"/>
    <w:rsid w:val="00C40B51"/>
    <w:rsid w:val="00C528B5"/>
    <w:rsid w:val="00C56832"/>
    <w:rsid w:val="00C57F0E"/>
    <w:rsid w:val="00C70B3C"/>
    <w:rsid w:val="00C86E1C"/>
    <w:rsid w:val="00C91672"/>
    <w:rsid w:val="00C91F2C"/>
    <w:rsid w:val="00C92949"/>
    <w:rsid w:val="00C9773D"/>
    <w:rsid w:val="00CA3397"/>
    <w:rsid w:val="00CA5CCF"/>
    <w:rsid w:val="00CA79CC"/>
    <w:rsid w:val="00CA7ED4"/>
    <w:rsid w:val="00CB1D35"/>
    <w:rsid w:val="00CB3A9F"/>
    <w:rsid w:val="00CB4C58"/>
    <w:rsid w:val="00CB4C9E"/>
    <w:rsid w:val="00CC0392"/>
    <w:rsid w:val="00CC1357"/>
    <w:rsid w:val="00CC5761"/>
    <w:rsid w:val="00CC5EA6"/>
    <w:rsid w:val="00CC6373"/>
    <w:rsid w:val="00CC63D4"/>
    <w:rsid w:val="00CC6F3F"/>
    <w:rsid w:val="00CD2C52"/>
    <w:rsid w:val="00CE3210"/>
    <w:rsid w:val="00CE45DD"/>
    <w:rsid w:val="00CE4808"/>
    <w:rsid w:val="00CE680E"/>
    <w:rsid w:val="00CF25D8"/>
    <w:rsid w:val="00CF5FCC"/>
    <w:rsid w:val="00CF6730"/>
    <w:rsid w:val="00CF67DF"/>
    <w:rsid w:val="00CF76A8"/>
    <w:rsid w:val="00D0662B"/>
    <w:rsid w:val="00D12065"/>
    <w:rsid w:val="00D13D16"/>
    <w:rsid w:val="00D14FF1"/>
    <w:rsid w:val="00D1709C"/>
    <w:rsid w:val="00D173A1"/>
    <w:rsid w:val="00D2713C"/>
    <w:rsid w:val="00D33D81"/>
    <w:rsid w:val="00D35B58"/>
    <w:rsid w:val="00D4299C"/>
    <w:rsid w:val="00D42D23"/>
    <w:rsid w:val="00D44350"/>
    <w:rsid w:val="00D455BA"/>
    <w:rsid w:val="00D47B32"/>
    <w:rsid w:val="00D52DFA"/>
    <w:rsid w:val="00D57312"/>
    <w:rsid w:val="00D5747C"/>
    <w:rsid w:val="00D60B71"/>
    <w:rsid w:val="00D66776"/>
    <w:rsid w:val="00D70FAC"/>
    <w:rsid w:val="00D76208"/>
    <w:rsid w:val="00D77318"/>
    <w:rsid w:val="00D8085A"/>
    <w:rsid w:val="00D877E2"/>
    <w:rsid w:val="00D90830"/>
    <w:rsid w:val="00D90A31"/>
    <w:rsid w:val="00DA0CF9"/>
    <w:rsid w:val="00DA5383"/>
    <w:rsid w:val="00DC1FE4"/>
    <w:rsid w:val="00DC36E2"/>
    <w:rsid w:val="00DC3795"/>
    <w:rsid w:val="00DC73D7"/>
    <w:rsid w:val="00DD19A6"/>
    <w:rsid w:val="00DD1C1C"/>
    <w:rsid w:val="00DD6B6B"/>
    <w:rsid w:val="00DF09CC"/>
    <w:rsid w:val="00DF0D13"/>
    <w:rsid w:val="00DF157E"/>
    <w:rsid w:val="00DF447B"/>
    <w:rsid w:val="00DF4E90"/>
    <w:rsid w:val="00DF64DA"/>
    <w:rsid w:val="00DF6C41"/>
    <w:rsid w:val="00DF7F74"/>
    <w:rsid w:val="00E05682"/>
    <w:rsid w:val="00E12871"/>
    <w:rsid w:val="00E1661D"/>
    <w:rsid w:val="00E23FE7"/>
    <w:rsid w:val="00E2468A"/>
    <w:rsid w:val="00E3335C"/>
    <w:rsid w:val="00E34D9F"/>
    <w:rsid w:val="00E411ED"/>
    <w:rsid w:val="00E413F1"/>
    <w:rsid w:val="00E43D72"/>
    <w:rsid w:val="00E450E0"/>
    <w:rsid w:val="00E5375B"/>
    <w:rsid w:val="00E53819"/>
    <w:rsid w:val="00E56528"/>
    <w:rsid w:val="00E56ED9"/>
    <w:rsid w:val="00E617B9"/>
    <w:rsid w:val="00E6692D"/>
    <w:rsid w:val="00E70BD0"/>
    <w:rsid w:val="00E72263"/>
    <w:rsid w:val="00E742CE"/>
    <w:rsid w:val="00E74379"/>
    <w:rsid w:val="00E76977"/>
    <w:rsid w:val="00E77055"/>
    <w:rsid w:val="00E90772"/>
    <w:rsid w:val="00E91EBA"/>
    <w:rsid w:val="00E93888"/>
    <w:rsid w:val="00E95A5A"/>
    <w:rsid w:val="00EA370E"/>
    <w:rsid w:val="00EA6232"/>
    <w:rsid w:val="00EA6BF6"/>
    <w:rsid w:val="00EB093B"/>
    <w:rsid w:val="00EB2542"/>
    <w:rsid w:val="00EB51AC"/>
    <w:rsid w:val="00EB5454"/>
    <w:rsid w:val="00EB6FCC"/>
    <w:rsid w:val="00EC1BDC"/>
    <w:rsid w:val="00EC5349"/>
    <w:rsid w:val="00EC7968"/>
    <w:rsid w:val="00ED015D"/>
    <w:rsid w:val="00ED16C5"/>
    <w:rsid w:val="00ED190D"/>
    <w:rsid w:val="00ED6C3B"/>
    <w:rsid w:val="00ED752E"/>
    <w:rsid w:val="00EE23DD"/>
    <w:rsid w:val="00EE5583"/>
    <w:rsid w:val="00EE5FAB"/>
    <w:rsid w:val="00EF3C59"/>
    <w:rsid w:val="00EF6861"/>
    <w:rsid w:val="00F03969"/>
    <w:rsid w:val="00F03C28"/>
    <w:rsid w:val="00F040C0"/>
    <w:rsid w:val="00F10409"/>
    <w:rsid w:val="00F11786"/>
    <w:rsid w:val="00F11A4F"/>
    <w:rsid w:val="00F13D02"/>
    <w:rsid w:val="00F154EE"/>
    <w:rsid w:val="00F1626E"/>
    <w:rsid w:val="00F22FF4"/>
    <w:rsid w:val="00F27AF0"/>
    <w:rsid w:val="00F32EFD"/>
    <w:rsid w:val="00F33014"/>
    <w:rsid w:val="00F3348C"/>
    <w:rsid w:val="00F35429"/>
    <w:rsid w:val="00F44F21"/>
    <w:rsid w:val="00F511EC"/>
    <w:rsid w:val="00F53B8A"/>
    <w:rsid w:val="00F605BB"/>
    <w:rsid w:val="00F60C90"/>
    <w:rsid w:val="00F64725"/>
    <w:rsid w:val="00F67508"/>
    <w:rsid w:val="00F71CB2"/>
    <w:rsid w:val="00F71FE7"/>
    <w:rsid w:val="00F7320B"/>
    <w:rsid w:val="00F83BD7"/>
    <w:rsid w:val="00F92BAA"/>
    <w:rsid w:val="00F97D2D"/>
    <w:rsid w:val="00FA5C6C"/>
    <w:rsid w:val="00FB2AEE"/>
    <w:rsid w:val="00FB33CA"/>
    <w:rsid w:val="00FB4CEA"/>
    <w:rsid w:val="00FB6AA5"/>
    <w:rsid w:val="00FB7DAD"/>
    <w:rsid w:val="00FB7FFD"/>
    <w:rsid w:val="00FC24DD"/>
    <w:rsid w:val="00FC60CD"/>
    <w:rsid w:val="00FD3889"/>
    <w:rsid w:val="00FE015F"/>
    <w:rsid w:val="00FE20D7"/>
    <w:rsid w:val="00FF0236"/>
    <w:rsid w:val="00FF0434"/>
    <w:rsid w:val="00FF0A08"/>
    <w:rsid w:val="00FF2077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DF1D2"/>
  <w15:chartTrackingRefBased/>
  <w15:docId w15:val="{2A565F2A-344C-45CB-8F61-F4B93956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31B8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2D3C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D3C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D3CE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2D3CE3"/>
    <w:pPr>
      <w:keepNext/>
      <w:spacing w:line="360" w:lineRule="auto"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91F2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sid w:val="00C91F2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locked/>
    <w:rsid w:val="00C91F2C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locked/>
    <w:rsid w:val="00C91F2C"/>
    <w:rPr>
      <w:rFonts w:ascii="Calibri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2D3CE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C91F2C"/>
    <w:rPr>
      <w:rFonts w:cs="Times New Roman"/>
      <w:sz w:val="24"/>
    </w:rPr>
  </w:style>
  <w:style w:type="character" w:styleId="Numerstrony">
    <w:name w:val="page number"/>
    <w:rsid w:val="002D3CE3"/>
    <w:rPr>
      <w:rFonts w:cs="Times New Roman"/>
    </w:rPr>
  </w:style>
  <w:style w:type="paragraph" w:styleId="Nagwek">
    <w:name w:val="header"/>
    <w:basedOn w:val="Normalny"/>
    <w:link w:val="NagwekZnak"/>
    <w:rsid w:val="002D3CE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semiHidden/>
    <w:locked/>
    <w:rsid w:val="00C91F2C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rsid w:val="002D3CE3"/>
    <w:pPr>
      <w:ind w:left="426" w:hanging="284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C91F2C"/>
    <w:rPr>
      <w:rFonts w:cs="Times New Roman"/>
      <w:sz w:val="24"/>
    </w:rPr>
  </w:style>
  <w:style w:type="paragraph" w:styleId="Tekstpodstawowy">
    <w:name w:val="Body Text"/>
    <w:basedOn w:val="Normalny"/>
    <w:link w:val="TekstpodstawowyZnak"/>
    <w:rsid w:val="002D3CE3"/>
    <w:pPr>
      <w:spacing w:before="120" w:after="120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semiHidden/>
    <w:locked/>
    <w:rsid w:val="00C91F2C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rsid w:val="002D3CE3"/>
    <w:pPr>
      <w:ind w:left="142" w:hanging="142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semiHidden/>
    <w:locked/>
    <w:rsid w:val="00C91F2C"/>
    <w:rPr>
      <w:rFonts w:cs="Times New Roman"/>
      <w:sz w:val="24"/>
    </w:rPr>
  </w:style>
  <w:style w:type="paragraph" w:styleId="Tekstpodstawowywcity3">
    <w:name w:val="Body Text Indent 3"/>
    <w:basedOn w:val="Normalny"/>
    <w:link w:val="Tekstpodstawowywcity3Znak"/>
    <w:rsid w:val="002D3CE3"/>
    <w:pPr>
      <w:spacing w:line="360" w:lineRule="auto"/>
      <w:ind w:left="567" w:hanging="567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locked/>
    <w:rsid w:val="00C91F2C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2D3CE3"/>
    <w:pPr>
      <w:framePr w:w="4749" w:h="681" w:hSpace="141" w:wrap="around" w:vAnchor="text" w:hAnchor="page" w:x="1877" w:y="23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C91F2C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rsid w:val="002D3CE3"/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C91F2C"/>
    <w:rPr>
      <w:rFonts w:cs="Times New Roman"/>
      <w:sz w:val="16"/>
      <w:szCs w:val="16"/>
    </w:rPr>
  </w:style>
  <w:style w:type="paragraph" w:styleId="Tekstblokowy">
    <w:name w:val="Block Text"/>
    <w:basedOn w:val="Normalny"/>
    <w:rsid w:val="002D3CE3"/>
    <w:pPr>
      <w:tabs>
        <w:tab w:val="left" w:pos="284"/>
      </w:tabs>
      <w:spacing w:line="360" w:lineRule="auto"/>
      <w:ind w:left="284" w:right="113" w:hanging="284"/>
    </w:pPr>
  </w:style>
  <w:style w:type="paragraph" w:styleId="Tekstdymka">
    <w:name w:val="Balloon Text"/>
    <w:basedOn w:val="Normalny"/>
    <w:link w:val="TekstdymkaZnak"/>
    <w:rsid w:val="009F223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F223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9F22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F223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9F223F"/>
  </w:style>
  <w:style w:type="paragraph" w:styleId="Tematkomentarza">
    <w:name w:val="annotation subject"/>
    <w:basedOn w:val="Tekstkomentarza"/>
    <w:next w:val="Tekstkomentarza"/>
    <w:link w:val="TematkomentarzaZnak"/>
    <w:rsid w:val="009F223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9F223F"/>
    <w:rPr>
      <w:b/>
      <w:bCs/>
    </w:rPr>
  </w:style>
  <w:style w:type="paragraph" w:styleId="Poprawka">
    <w:name w:val="Revision"/>
    <w:hidden/>
    <w:uiPriority w:val="99"/>
    <w:semiHidden/>
    <w:rsid w:val="00234A3B"/>
    <w:rPr>
      <w:sz w:val="24"/>
    </w:rPr>
  </w:style>
  <w:style w:type="character" w:styleId="Hipercze">
    <w:name w:val="Hyperlink"/>
    <w:unhideWhenUsed/>
    <w:rsid w:val="00BA3517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BA351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B2E61"/>
    <w:rPr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3A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3A6A"/>
  </w:style>
  <w:style w:type="character" w:styleId="Odwoanieprzypisudolnego">
    <w:name w:val="footnote reference"/>
    <w:uiPriority w:val="99"/>
    <w:semiHidden/>
    <w:unhideWhenUsed/>
    <w:rsid w:val="00BA3A6A"/>
    <w:rPr>
      <w:vertAlign w:val="superscript"/>
    </w:rPr>
  </w:style>
  <w:style w:type="character" w:customStyle="1" w:styleId="citation-956">
    <w:name w:val="citation-956"/>
    <w:basedOn w:val="Domylnaczcionkaakapitu"/>
    <w:rsid w:val="00EB51AC"/>
  </w:style>
  <w:style w:type="character" w:customStyle="1" w:styleId="citation-955">
    <w:name w:val="citation-955"/>
    <w:basedOn w:val="Domylnaczcionkaakapitu"/>
    <w:rsid w:val="00EB51AC"/>
  </w:style>
  <w:style w:type="paragraph" w:styleId="Akapitzlist">
    <w:name w:val="List Paragraph"/>
    <w:basedOn w:val="Normalny"/>
    <w:uiPriority w:val="34"/>
    <w:qFormat/>
    <w:rsid w:val="0064018F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US" w:eastAsia="en-US"/>
    </w:rPr>
  </w:style>
  <w:style w:type="character" w:styleId="Pogrubienie">
    <w:name w:val="Strong"/>
    <w:uiPriority w:val="22"/>
    <w:qFormat/>
    <w:locked/>
    <w:rsid w:val="0064018F"/>
    <w:rPr>
      <w:b/>
      <w:bCs/>
    </w:rPr>
  </w:style>
  <w:style w:type="paragraph" w:customStyle="1" w:styleId="Default">
    <w:name w:val="Default"/>
    <w:rsid w:val="003056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semiHidden/>
    <w:unhideWhenUsed/>
    <w:rsid w:val="002C6FF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76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WZORY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E517-8C5E-4FA5-BA9A-32EA4976A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WZORY</Template>
  <TotalTime>0</TotalTime>
  <Pages>5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UE Poznań</Company>
  <LinksUpToDate>false</LinksUpToDate>
  <CharactersWithSpaces>5448</CharactersWithSpaces>
  <SharedDoc>false</SharedDoc>
  <HLinks>
    <vt:vector size="30" baseType="variant">
      <vt:variant>
        <vt:i4>2359374</vt:i4>
      </vt:variant>
      <vt:variant>
        <vt:i4>12</vt:i4>
      </vt:variant>
      <vt:variant>
        <vt:i4>0</vt:i4>
      </vt:variant>
      <vt:variant>
        <vt:i4>5</vt:i4>
      </vt:variant>
      <vt:variant>
        <vt:lpwstr>mailto:cda@ue.poznan.pl</vt:lpwstr>
      </vt:variant>
      <vt:variant>
        <vt:lpwstr/>
      </vt:variant>
      <vt:variant>
        <vt:i4>7733282</vt:i4>
      </vt:variant>
      <vt:variant>
        <vt:i4>9</vt:i4>
      </vt:variant>
      <vt:variant>
        <vt:i4>0</vt:i4>
      </vt:variant>
      <vt:variant>
        <vt:i4>5</vt:i4>
      </vt:variant>
      <vt:variant>
        <vt:lpwstr>https://programs.nawa.gov.pl/applications/fers---projekt-nr-bpieur2024100005-2025-2026/new?fr-wizard-page=section-instructions</vt:lpwstr>
      </vt:variant>
      <vt:variant>
        <vt:lpwstr/>
      </vt:variant>
      <vt:variant>
        <vt:i4>6160420</vt:i4>
      </vt:variant>
      <vt:variant>
        <vt:i4>6</vt:i4>
      </vt:variant>
      <vt:variant>
        <vt:i4>0</vt:i4>
      </vt:variant>
      <vt:variant>
        <vt:i4>5</vt:i4>
      </vt:variant>
      <vt:variant>
        <vt:lpwstr>mailto:agata.mackow-wojciechowska@ue.poznan.pl</vt:lpwstr>
      </vt:variant>
      <vt:variant>
        <vt:lpwstr/>
      </vt:variant>
      <vt:variant>
        <vt:i4>2621445</vt:i4>
      </vt:variant>
      <vt:variant>
        <vt:i4>3</vt:i4>
      </vt:variant>
      <vt:variant>
        <vt:i4>0</vt:i4>
      </vt:variant>
      <vt:variant>
        <vt:i4>5</vt:i4>
      </vt:variant>
      <vt:variant>
        <vt:lpwstr>mailto:ewa.stapyra@ue.poznan.pl</vt:lpwstr>
      </vt:variant>
      <vt:variant>
        <vt:lpwstr/>
      </vt:variant>
      <vt:variant>
        <vt:i4>7929945</vt:i4>
      </vt:variant>
      <vt:variant>
        <vt:i4>0</vt:i4>
      </vt:variant>
      <vt:variant>
        <vt:i4>0</vt:i4>
      </vt:variant>
      <vt:variant>
        <vt:i4>5</vt:i4>
      </vt:variant>
      <vt:variant>
        <vt:lpwstr>mailto:beata.wawrzyniak@ue.poznan.pl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Administrator</dc:creator>
  <cp:keywords/>
  <cp:lastModifiedBy>Klaudia Tadych</cp:lastModifiedBy>
  <cp:revision>2</cp:revision>
  <cp:lastPrinted>2026-07-23T07:34:00Z</cp:lastPrinted>
  <dcterms:created xsi:type="dcterms:W3CDTF">2026-07-23T07:44:00Z</dcterms:created>
  <dcterms:modified xsi:type="dcterms:W3CDTF">2026-07-23T07:44:00Z</dcterms:modified>
</cp:coreProperties>
</file>